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8"/>
        <w:gridCol w:w="857"/>
        <w:gridCol w:w="3544"/>
        <w:gridCol w:w="3801"/>
      </w:tblGrid>
      <w:tr w:rsidR="00CD1881" w14:paraId="78C891D0" w14:textId="77777777" w:rsidTr="3ACC32BB">
        <w:trPr>
          <w:cantSplit/>
          <w:trHeight w:val="552"/>
          <w:jc w:val="center"/>
        </w:trPr>
        <w:tc>
          <w:tcPr>
            <w:tcW w:w="2138" w:type="dxa"/>
            <w:vMerge w:val="restart"/>
            <w:vAlign w:val="center"/>
          </w:tcPr>
          <w:bookmarkStart w:id="0" w:name="_GoBack"/>
          <w:bookmarkEnd w:id="0"/>
          <w:p w14:paraId="7EEE26A8" w14:textId="77777777" w:rsidR="00CD1881" w:rsidRPr="006E579D" w:rsidRDefault="00CD1881" w:rsidP="006E579D">
            <w:pPr>
              <w:pStyle w:val="Nagwek"/>
              <w:ind w:left="57"/>
              <w:jc w:val="center"/>
              <w:rPr>
                <w:rFonts w:cs="Arial"/>
              </w:rPr>
            </w:pPr>
            <w:r>
              <w:rPr>
                <w:rFonts w:cs="Arial"/>
              </w:rPr>
              <w:object w:dxaOrig="1680" w:dyaOrig="1540" w14:anchorId="2B9807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45pt" o:ole="">
                  <v:imagedata r:id="rId11" o:title=""/>
                </v:shape>
                <o:OLEObject Type="Embed" ProgID="CorelPhotoPaint.Image.11" ShapeID="_x0000_i1025" DrawAspect="Content" ObjectID="_1847613341" r:id="rId12"/>
              </w:object>
            </w:r>
          </w:p>
        </w:tc>
        <w:tc>
          <w:tcPr>
            <w:tcW w:w="8202" w:type="dxa"/>
            <w:gridSpan w:val="3"/>
          </w:tcPr>
          <w:p w14:paraId="114E02A8" w14:textId="77777777" w:rsidR="00CD1881" w:rsidRPr="00CD1881" w:rsidRDefault="00CD1881" w:rsidP="3ACC32BB">
            <w:pPr>
              <w:pStyle w:val="Nagwek"/>
              <w:tabs>
                <w:tab w:val="clear" w:pos="4536"/>
                <w:tab w:val="clear" w:pos="9072"/>
                <w:tab w:val="left" w:pos="423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3ACC32BB">
              <w:rPr>
                <w:b/>
                <w:bCs/>
                <w:sz w:val="24"/>
                <w:szCs w:val="24"/>
              </w:rPr>
              <w:t>Prezes Urzędu Lotnictwa Cywilnego</w:t>
            </w:r>
          </w:p>
        </w:tc>
      </w:tr>
      <w:tr w:rsidR="00CD1881" w:rsidRPr="00B534DE" w14:paraId="5D65385C" w14:textId="77777777" w:rsidTr="3ACC32BB">
        <w:trPr>
          <w:cantSplit/>
          <w:trHeight w:val="366"/>
          <w:jc w:val="center"/>
        </w:trPr>
        <w:tc>
          <w:tcPr>
            <w:tcW w:w="2138" w:type="dxa"/>
            <w:vMerge/>
            <w:vAlign w:val="center"/>
          </w:tcPr>
          <w:p w14:paraId="418ECDE7" w14:textId="77777777" w:rsidR="00CD1881" w:rsidRPr="00B534DE" w:rsidRDefault="00CD1881" w:rsidP="00DF3D49">
            <w:pPr>
              <w:pStyle w:val="Nagwek"/>
              <w:ind w:left="57"/>
              <w:rPr>
                <w:rFonts w:cs="Arial"/>
              </w:rPr>
            </w:pPr>
          </w:p>
        </w:tc>
        <w:tc>
          <w:tcPr>
            <w:tcW w:w="8202" w:type="dxa"/>
            <w:gridSpan w:val="3"/>
            <w:shd w:val="clear" w:color="auto" w:fill="auto"/>
            <w:vAlign w:val="center"/>
          </w:tcPr>
          <w:p w14:paraId="1AE769BC" w14:textId="596DD070" w:rsidR="00DF3D49" w:rsidRDefault="000B7A22">
            <w:pPr>
              <w:pStyle w:val="Nagwek"/>
              <w:tabs>
                <w:tab w:val="clear" w:pos="4536"/>
                <w:tab w:val="clear" w:pos="9072"/>
              </w:tabs>
              <w:spacing w:before="120" w:after="120"/>
              <w:jc w:val="center"/>
            </w:pPr>
            <w:r w:rsidRPr="002213D7">
              <w:rPr>
                <w:b/>
                <w:sz w:val="24"/>
                <w:szCs w:val="24"/>
              </w:rPr>
              <w:t>WNIOSEK</w:t>
            </w:r>
            <w:r w:rsidRPr="002213D7">
              <w:rPr>
                <w:sz w:val="24"/>
                <w:szCs w:val="24"/>
              </w:rPr>
              <w:br/>
            </w:r>
            <w:r>
              <w:t>o wydanie</w:t>
            </w:r>
            <w:r w:rsidR="00027B20">
              <w:t>/zmianę</w:t>
            </w:r>
            <w:r w:rsidR="00DF3D49">
              <w:t>:</w:t>
            </w:r>
            <w:r>
              <w:t xml:space="preserve"> </w:t>
            </w:r>
          </w:p>
          <w:p w14:paraId="1E7DDBC8" w14:textId="09030F35" w:rsidR="00CD1881" w:rsidRPr="00C72B26" w:rsidRDefault="000B7A22" w:rsidP="00DF3D49">
            <w:pPr>
              <w:pStyle w:val="Nagwek"/>
              <w:tabs>
                <w:tab w:val="clear" w:pos="4536"/>
                <w:tab w:val="clear" w:pos="9072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DF3D49">
              <w:rPr>
                <w:i/>
                <w:sz w:val="10"/>
                <w:szCs w:val="10"/>
              </w:rPr>
              <w:t>(</w:t>
            </w:r>
            <w:r w:rsidR="002522BB" w:rsidRPr="00DF3D49">
              <w:rPr>
                <w:i/>
                <w:sz w:val="10"/>
                <w:szCs w:val="10"/>
              </w:rPr>
              <w:t>skreślić niewłaściwe</w:t>
            </w:r>
            <w:r w:rsidRPr="00DF3D49">
              <w:rPr>
                <w:i/>
                <w:sz w:val="10"/>
                <w:szCs w:val="10"/>
              </w:rPr>
              <w:t>)</w:t>
            </w:r>
          </w:p>
        </w:tc>
      </w:tr>
      <w:tr w:rsidR="00D679FB" w:rsidRPr="002522BB" w14:paraId="6C6BC486" w14:textId="77777777" w:rsidTr="3ACC32BB">
        <w:trPr>
          <w:cantSplit/>
          <w:trHeight w:val="192"/>
          <w:jc w:val="center"/>
        </w:trPr>
        <w:tc>
          <w:tcPr>
            <w:tcW w:w="2995" w:type="dxa"/>
            <w:gridSpan w:val="2"/>
            <w:shd w:val="clear" w:color="auto" w:fill="auto"/>
          </w:tcPr>
          <w:p w14:paraId="3BFE6E4A" w14:textId="04D02EDA" w:rsidR="00D679FB" w:rsidRPr="006A0A68" w:rsidRDefault="002522BB" w:rsidP="00DF3D49">
            <w:pPr>
              <w:pStyle w:val="Nagwek"/>
              <w:ind w:left="57"/>
              <w:rPr>
                <w:rFonts w:cs="Arial"/>
              </w:rPr>
            </w:pPr>
            <w:r w:rsidRPr="006A0A68">
              <w:rPr>
                <w:rFonts w:cs="Arial"/>
              </w:rPr>
              <w:t>Zaz</w:t>
            </w:r>
            <w:r>
              <w:rPr>
                <w:rFonts w:cs="Arial"/>
              </w:rPr>
              <w:t>n</w:t>
            </w:r>
            <w:r w:rsidRPr="006A0A68">
              <w:rPr>
                <w:rFonts w:cs="Arial"/>
              </w:rPr>
              <w:t xml:space="preserve">aczyć </w:t>
            </w:r>
            <w:r>
              <w:rPr>
                <w:rFonts w:cs="Arial"/>
              </w:rPr>
              <w:t>w</w:t>
            </w:r>
            <w:r w:rsidRPr="006A0A68">
              <w:rPr>
                <w:rFonts w:cs="Arial"/>
              </w:rPr>
              <w:t>łaściwe</w:t>
            </w:r>
            <w:r>
              <w:rPr>
                <w:rFonts w:cs="Arial"/>
              </w:rPr>
              <w:t>:</w:t>
            </w:r>
          </w:p>
        </w:tc>
        <w:tc>
          <w:tcPr>
            <w:tcW w:w="3544" w:type="dxa"/>
            <w:shd w:val="clear" w:color="auto" w:fill="auto"/>
          </w:tcPr>
          <w:p w14:paraId="2AD9D6B0" w14:textId="77777777" w:rsidR="00D679FB" w:rsidRPr="006A0A68" w:rsidRDefault="00D679FB" w:rsidP="00DF3D49">
            <w:pPr>
              <w:pStyle w:val="Nagwek"/>
              <w:tabs>
                <w:tab w:val="clear" w:pos="4536"/>
                <w:tab w:val="clear" w:pos="9072"/>
                <w:tab w:val="left" w:pos="4231"/>
              </w:tabs>
              <w:rPr>
                <w:rFonts w:cs="Arial"/>
              </w:rPr>
            </w:pPr>
          </w:p>
        </w:tc>
        <w:tc>
          <w:tcPr>
            <w:tcW w:w="3801" w:type="dxa"/>
            <w:shd w:val="clear" w:color="auto" w:fill="auto"/>
          </w:tcPr>
          <w:p w14:paraId="020DF48F" w14:textId="77777777" w:rsidR="00D679FB" w:rsidRPr="006A0A68" w:rsidRDefault="00D679FB" w:rsidP="00DF3D49">
            <w:pPr>
              <w:pStyle w:val="Nagwek"/>
              <w:tabs>
                <w:tab w:val="clear" w:pos="4536"/>
                <w:tab w:val="clear" w:pos="9072"/>
                <w:tab w:val="left" w:pos="4231"/>
              </w:tabs>
              <w:rPr>
                <w:rFonts w:cs="Arial"/>
              </w:rPr>
            </w:pPr>
          </w:p>
        </w:tc>
      </w:tr>
    </w:tbl>
    <w:p w14:paraId="4615022D" w14:textId="4158374F" w:rsidR="003E0BDB" w:rsidRDefault="00585B31" w:rsidP="00BE3777">
      <w:pPr>
        <w:pStyle w:val="Nagwek"/>
        <w:numPr>
          <w:ilvl w:val="0"/>
          <w:numId w:val="40"/>
        </w:numPr>
        <w:tabs>
          <w:tab w:val="clear" w:pos="4536"/>
          <w:tab w:val="clear" w:pos="9072"/>
        </w:tabs>
        <w:ind w:left="284" w:hanging="284"/>
        <w:rPr>
          <w:sz w:val="22"/>
          <w:szCs w:val="22"/>
        </w:rPr>
      </w:pPr>
      <w:sdt>
        <w:sdtPr>
          <w:rPr>
            <w:sz w:val="32"/>
            <w:szCs w:val="32"/>
          </w:rPr>
          <w:id w:val="-685822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2BB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62DBF" w:rsidRPr="00E21486">
        <w:rPr>
          <w:sz w:val="24"/>
          <w:szCs w:val="24"/>
        </w:rPr>
        <w:t>  </w:t>
      </w:r>
      <w:r w:rsidR="008C1D32" w:rsidRPr="00BE3777">
        <w:rPr>
          <w:b/>
          <w:sz w:val="22"/>
          <w:szCs w:val="22"/>
        </w:rPr>
        <w:t xml:space="preserve">świadectwa </w:t>
      </w:r>
      <w:r w:rsidR="006D3C6B" w:rsidRPr="00BE3777">
        <w:rPr>
          <w:b/>
          <w:sz w:val="22"/>
          <w:szCs w:val="22"/>
        </w:rPr>
        <w:t>zdatności do lotu</w:t>
      </w:r>
      <w:r w:rsidR="003E0BDB">
        <w:rPr>
          <w:b/>
          <w:sz w:val="22"/>
          <w:szCs w:val="22"/>
        </w:rPr>
        <w:t xml:space="preserve"> </w:t>
      </w:r>
      <w:r w:rsidR="00232CCA">
        <w:rPr>
          <w:b/>
          <w:sz w:val="22"/>
          <w:szCs w:val="22"/>
        </w:rPr>
        <w:t>(</w:t>
      </w:r>
      <w:r w:rsidR="000B1726">
        <w:rPr>
          <w:b/>
          <w:sz w:val="22"/>
          <w:szCs w:val="22"/>
        </w:rPr>
        <w:t xml:space="preserve">EASA </w:t>
      </w:r>
      <w:proofErr w:type="spellStart"/>
      <w:r w:rsidR="00232CCA">
        <w:rPr>
          <w:b/>
          <w:sz w:val="22"/>
          <w:szCs w:val="22"/>
        </w:rPr>
        <w:t>CofA</w:t>
      </w:r>
      <w:proofErr w:type="spellEnd"/>
      <w:r w:rsidR="00232CCA">
        <w:rPr>
          <w:b/>
          <w:sz w:val="22"/>
          <w:szCs w:val="22"/>
        </w:rPr>
        <w:t>)</w:t>
      </w:r>
      <w:r w:rsidR="00573044">
        <w:rPr>
          <w:b/>
          <w:sz w:val="22"/>
          <w:szCs w:val="22"/>
        </w:rPr>
        <w:t xml:space="preserve"> </w:t>
      </w:r>
    </w:p>
    <w:p w14:paraId="6C8F6146" w14:textId="279E5498" w:rsidR="006955CC" w:rsidRPr="003E0BDB" w:rsidRDefault="00C72B26" w:rsidP="003E0BDB">
      <w:pPr>
        <w:pStyle w:val="Nagwek"/>
        <w:tabs>
          <w:tab w:val="clear" w:pos="4536"/>
          <w:tab w:val="clear" w:pos="9072"/>
        </w:tabs>
        <w:ind w:left="644" w:firstLine="76"/>
        <w:rPr>
          <w:sz w:val="16"/>
          <w:szCs w:val="16"/>
        </w:rPr>
      </w:pPr>
      <w:r w:rsidRPr="00C72B26">
        <w:rPr>
          <w:sz w:val="16"/>
          <w:szCs w:val="16"/>
        </w:rPr>
        <w:t>(dotyczy</w:t>
      </w:r>
      <w:r>
        <w:rPr>
          <w:sz w:val="22"/>
          <w:szCs w:val="22"/>
        </w:rPr>
        <w:t xml:space="preserve"> </w:t>
      </w:r>
      <w:r w:rsidR="003E0BDB" w:rsidRPr="003E0BDB">
        <w:rPr>
          <w:sz w:val="16"/>
          <w:szCs w:val="16"/>
        </w:rPr>
        <w:t xml:space="preserve">świadectwa </w:t>
      </w:r>
      <w:r w:rsidR="003E0BDB">
        <w:rPr>
          <w:sz w:val="16"/>
          <w:szCs w:val="16"/>
        </w:rPr>
        <w:t xml:space="preserve">zdatności do lotu </w:t>
      </w:r>
      <w:r w:rsidR="008C1D32" w:rsidRPr="003E0BDB">
        <w:rPr>
          <w:sz w:val="16"/>
          <w:szCs w:val="16"/>
        </w:rPr>
        <w:t>EASA</w:t>
      </w:r>
      <w:r w:rsidR="005C24F3">
        <w:rPr>
          <w:sz w:val="16"/>
          <w:szCs w:val="16"/>
        </w:rPr>
        <w:t xml:space="preserve"> </w:t>
      </w:r>
      <w:r w:rsidR="008C1D32" w:rsidRPr="003E0BDB">
        <w:rPr>
          <w:sz w:val="16"/>
          <w:szCs w:val="16"/>
        </w:rPr>
        <w:t>Form 2</w:t>
      </w:r>
      <w:r w:rsidR="003E0BDB">
        <w:rPr>
          <w:sz w:val="16"/>
          <w:szCs w:val="16"/>
        </w:rPr>
        <w:t xml:space="preserve">5 albo ograniczonego </w:t>
      </w:r>
      <w:r w:rsidR="003E0BDB" w:rsidRPr="003E0BDB">
        <w:rPr>
          <w:sz w:val="16"/>
          <w:szCs w:val="16"/>
        </w:rPr>
        <w:t xml:space="preserve">świadectwa </w:t>
      </w:r>
      <w:r w:rsidR="003E0BDB">
        <w:rPr>
          <w:sz w:val="16"/>
          <w:szCs w:val="16"/>
        </w:rPr>
        <w:t xml:space="preserve">zdatności do lotu </w:t>
      </w:r>
      <w:r w:rsidR="003E0BDB" w:rsidRPr="003E0BDB">
        <w:rPr>
          <w:sz w:val="16"/>
          <w:szCs w:val="16"/>
        </w:rPr>
        <w:t>EASA Form 2</w:t>
      </w:r>
      <w:r w:rsidR="003E0BDB">
        <w:rPr>
          <w:sz w:val="16"/>
          <w:szCs w:val="16"/>
        </w:rPr>
        <w:t>4</w:t>
      </w:r>
      <w:r>
        <w:rPr>
          <w:sz w:val="16"/>
          <w:szCs w:val="16"/>
        </w:rPr>
        <w:t>)</w:t>
      </w:r>
    </w:p>
    <w:p w14:paraId="61413A80" w14:textId="77777777" w:rsidR="008C1D32" w:rsidRPr="00B15B70" w:rsidRDefault="008C1D32" w:rsidP="00BE3777">
      <w:pPr>
        <w:pStyle w:val="Nagwek"/>
        <w:tabs>
          <w:tab w:val="clear" w:pos="4536"/>
          <w:tab w:val="clear" w:pos="9072"/>
        </w:tabs>
        <w:ind w:left="284" w:hanging="284"/>
        <w:rPr>
          <w:sz w:val="16"/>
          <w:szCs w:val="16"/>
        </w:rPr>
      </w:pPr>
    </w:p>
    <w:p w14:paraId="4A17BEB1" w14:textId="0A6DF924" w:rsidR="008C1D32" w:rsidRDefault="00585B31" w:rsidP="00BE3777">
      <w:pPr>
        <w:pStyle w:val="Nagwek"/>
        <w:numPr>
          <w:ilvl w:val="0"/>
          <w:numId w:val="40"/>
        </w:numPr>
        <w:tabs>
          <w:tab w:val="clear" w:pos="4536"/>
          <w:tab w:val="clear" w:pos="9072"/>
        </w:tabs>
        <w:ind w:left="284" w:hanging="284"/>
        <w:rPr>
          <w:sz w:val="22"/>
          <w:szCs w:val="22"/>
        </w:rPr>
      </w:pPr>
      <w:sdt>
        <w:sdtPr>
          <w:rPr>
            <w:sz w:val="32"/>
            <w:szCs w:val="32"/>
          </w:rPr>
          <w:id w:val="319396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CF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8C1D32" w:rsidRPr="00E21486">
        <w:rPr>
          <w:sz w:val="24"/>
          <w:szCs w:val="24"/>
        </w:rPr>
        <w:t>  </w:t>
      </w:r>
      <w:r w:rsidR="008C1D32" w:rsidRPr="00BE3777">
        <w:rPr>
          <w:b/>
          <w:sz w:val="22"/>
          <w:szCs w:val="22"/>
        </w:rPr>
        <w:t>świadectwa zdatności w zakresie hałasu</w:t>
      </w:r>
      <w:r w:rsidR="00232CCA">
        <w:rPr>
          <w:b/>
          <w:sz w:val="22"/>
          <w:szCs w:val="22"/>
        </w:rPr>
        <w:t xml:space="preserve"> (</w:t>
      </w:r>
      <w:r w:rsidR="000B1726">
        <w:rPr>
          <w:b/>
          <w:sz w:val="22"/>
          <w:szCs w:val="22"/>
        </w:rPr>
        <w:t xml:space="preserve">EASA </w:t>
      </w:r>
      <w:r w:rsidR="00232CCA">
        <w:rPr>
          <w:b/>
          <w:sz w:val="22"/>
          <w:szCs w:val="22"/>
        </w:rPr>
        <w:t>NC)</w:t>
      </w:r>
    </w:p>
    <w:p w14:paraId="0BFB68C4" w14:textId="7C7761F5" w:rsidR="006955CC" w:rsidRPr="0049015E" w:rsidRDefault="00C72B26" w:rsidP="007B50C8">
      <w:pPr>
        <w:pStyle w:val="Nagwek"/>
        <w:tabs>
          <w:tab w:val="clear" w:pos="4536"/>
          <w:tab w:val="clear" w:pos="9072"/>
        </w:tabs>
        <w:spacing w:after="120"/>
        <w:ind w:left="357" w:firstLine="357"/>
        <w:rPr>
          <w:sz w:val="16"/>
          <w:szCs w:val="16"/>
        </w:rPr>
      </w:pPr>
      <w:r w:rsidRPr="00C72B26">
        <w:rPr>
          <w:sz w:val="16"/>
          <w:szCs w:val="16"/>
        </w:rPr>
        <w:t>(dotyczy</w:t>
      </w:r>
      <w:r>
        <w:rPr>
          <w:sz w:val="22"/>
          <w:szCs w:val="22"/>
        </w:rPr>
        <w:t xml:space="preserve"> </w:t>
      </w:r>
      <w:r w:rsidRPr="003E0BDB">
        <w:rPr>
          <w:sz w:val="16"/>
          <w:szCs w:val="16"/>
        </w:rPr>
        <w:t xml:space="preserve">świadectwa </w:t>
      </w:r>
      <w:r>
        <w:rPr>
          <w:sz w:val="16"/>
          <w:szCs w:val="16"/>
        </w:rPr>
        <w:t xml:space="preserve">zdatności do lotu </w:t>
      </w:r>
      <w:r w:rsidRPr="003E0BDB">
        <w:rPr>
          <w:sz w:val="16"/>
          <w:szCs w:val="16"/>
        </w:rPr>
        <w:t>EASA</w:t>
      </w:r>
      <w:r w:rsidR="005C24F3">
        <w:rPr>
          <w:sz w:val="16"/>
          <w:szCs w:val="16"/>
        </w:rPr>
        <w:t xml:space="preserve"> </w:t>
      </w:r>
      <w:r w:rsidRPr="003E0BDB">
        <w:rPr>
          <w:sz w:val="16"/>
          <w:szCs w:val="16"/>
        </w:rPr>
        <w:t xml:space="preserve">Form </w:t>
      </w:r>
      <w:r>
        <w:rPr>
          <w:sz w:val="16"/>
          <w:szCs w:val="16"/>
        </w:rPr>
        <w:t xml:space="preserve">45) </w:t>
      </w:r>
    </w:p>
    <w:p w14:paraId="46EEE039" w14:textId="2901F3C9" w:rsidR="002167CC" w:rsidRPr="000B0FF6" w:rsidRDefault="002167CC" w:rsidP="00232CCA">
      <w:pPr>
        <w:pStyle w:val="Nagwek"/>
        <w:tabs>
          <w:tab w:val="clear" w:pos="4536"/>
          <w:tab w:val="clear" w:pos="9072"/>
          <w:tab w:val="left" w:pos="709"/>
        </w:tabs>
        <w:ind w:left="993" w:hanging="993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UWAGA:</w:t>
      </w:r>
      <w:r w:rsidR="00EF067E">
        <w:rPr>
          <w:b/>
          <w:bCs/>
          <w:sz w:val="16"/>
          <w:szCs w:val="16"/>
        </w:rPr>
        <w:tab/>
      </w:r>
      <w:r w:rsidR="00232CCA" w:rsidRPr="000B0FF6">
        <w:rPr>
          <w:sz w:val="16"/>
          <w:szCs w:val="16"/>
        </w:rPr>
        <w:t>1.</w:t>
      </w:r>
      <w:r w:rsidR="00232CCA" w:rsidRPr="000B0FF6">
        <w:rPr>
          <w:sz w:val="16"/>
          <w:szCs w:val="16"/>
        </w:rPr>
        <w:tab/>
      </w:r>
      <w:r w:rsidRPr="000B0FF6">
        <w:rPr>
          <w:sz w:val="16"/>
          <w:szCs w:val="16"/>
        </w:rPr>
        <w:t>Należy wypełnić wszystkie pola</w:t>
      </w:r>
      <w:r w:rsidR="00FE6F7D">
        <w:rPr>
          <w:sz w:val="16"/>
          <w:szCs w:val="16"/>
        </w:rPr>
        <w:t>, oraz zaznaczyć właściwe pola wyboru</w:t>
      </w:r>
      <w:r w:rsidRPr="000B0FF6">
        <w:rPr>
          <w:sz w:val="16"/>
          <w:szCs w:val="16"/>
        </w:rPr>
        <w:t xml:space="preserve">. Jeżeli jakiś element nie dotyczy danego statku powietrznego należy wpisać </w:t>
      </w:r>
      <w:r w:rsidR="003E0BDB" w:rsidRPr="000B0FF6">
        <w:rPr>
          <w:sz w:val="16"/>
          <w:szCs w:val="16"/>
        </w:rPr>
        <w:t>NIE DOTYCZY</w:t>
      </w:r>
      <w:r w:rsidRPr="000B0FF6">
        <w:rPr>
          <w:sz w:val="16"/>
          <w:szCs w:val="16"/>
        </w:rPr>
        <w:t xml:space="preserve">. </w:t>
      </w:r>
    </w:p>
    <w:p w14:paraId="7CB44F82" w14:textId="7D3985FA" w:rsidR="00232CCA" w:rsidRPr="00232CCA" w:rsidRDefault="00232CCA" w:rsidP="005C24F3">
      <w:pPr>
        <w:pStyle w:val="Nagwek"/>
        <w:tabs>
          <w:tab w:val="clear" w:pos="4536"/>
          <w:tab w:val="clear" w:pos="9072"/>
          <w:tab w:val="left" w:pos="709"/>
        </w:tabs>
        <w:ind w:left="993" w:hanging="993"/>
        <w:jc w:val="both"/>
        <w:rPr>
          <w:b/>
          <w:bCs/>
          <w:sz w:val="16"/>
          <w:szCs w:val="16"/>
        </w:rPr>
      </w:pPr>
      <w:r w:rsidRPr="000B0FF6">
        <w:rPr>
          <w:sz w:val="16"/>
          <w:szCs w:val="16"/>
        </w:rPr>
        <w:tab/>
        <w:t>2.</w:t>
      </w:r>
      <w:r w:rsidRPr="000B0FF6">
        <w:rPr>
          <w:sz w:val="16"/>
          <w:szCs w:val="16"/>
        </w:rPr>
        <w:tab/>
        <w:t xml:space="preserve">wydanie NC po raz pierwszy realizowane jest razem z wydaniem </w:t>
      </w:r>
      <w:proofErr w:type="spellStart"/>
      <w:r w:rsidRPr="000B0FF6">
        <w:rPr>
          <w:sz w:val="16"/>
          <w:szCs w:val="16"/>
        </w:rPr>
        <w:t>CofA</w:t>
      </w:r>
      <w:proofErr w:type="spellEnd"/>
      <w:r w:rsidRPr="000B0FF6">
        <w:rPr>
          <w:sz w:val="16"/>
          <w:szCs w:val="16"/>
        </w:rPr>
        <w:t>, w takim przypadku należy zaznaczyć oba pola.</w:t>
      </w:r>
    </w:p>
    <w:p w14:paraId="551CCD50" w14:textId="2C0D665B" w:rsidR="00E61184" w:rsidRDefault="00E61184">
      <w:pPr>
        <w:pStyle w:val="Nagwek"/>
        <w:tabs>
          <w:tab w:val="clear" w:pos="4536"/>
          <w:tab w:val="clear" w:pos="9072"/>
        </w:tabs>
        <w:rPr>
          <w:sz w:val="12"/>
          <w:szCs w:val="12"/>
        </w:rPr>
      </w:pPr>
    </w:p>
    <w:p w14:paraId="191C850E" w14:textId="77777777" w:rsidR="00C4403A" w:rsidRPr="00162F44" w:rsidRDefault="00C4403A">
      <w:pPr>
        <w:pStyle w:val="Nagwek"/>
        <w:tabs>
          <w:tab w:val="clear" w:pos="4536"/>
          <w:tab w:val="clear" w:pos="9072"/>
        </w:tabs>
        <w:rPr>
          <w:sz w:val="12"/>
          <w:szCs w:val="12"/>
        </w:rPr>
      </w:pPr>
    </w:p>
    <w:p w14:paraId="4CFD5166" w14:textId="2DC0D9F1" w:rsidR="002167CC" w:rsidRPr="00C85CC4" w:rsidRDefault="00D94099" w:rsidP="00162F44">
      <w:pPr>
        <w:pStyle w:val="Nagwek"/>
        <w:tabs>
          <w:tab w:val="clear" w:pos="4536"/>
          <w:tab w:val="clear" w:pos="9072"/>
        </w:tabs>
        <w:spacing w:after="60"/>
        <w:rPr>
          <w:sz w:val="16"/>
          <w:szCs w:val="16"/>
        </w:rPr>
      </w:pPr>
      <w:r>
        <w:rPr>
          <w:b/>
        </w:rPr>
        <w:t>Nazwa, adres, numer</w:t>
      </w:r>
      <w:r w:rsidR="00162F44">
        <w:rPr>
          <w:b/>
        </w:rPr>
        <w:t xml:space="preserve"> telefonu kontaktowego, </w:t>
      </w:r>
      <w:r w:rsidR="00E63730">
        <w:rPr>
          <w:b/>
        </w:rPr>
        <w:t xml:space="preserve">e-mail, </w:t>
      </w:r>
      <w:r w:rsidR="00232CCA">
        <w:rPr>
          <w:b/>
        </w:rPr>
        <w:t>adres do doręczeń elektronicznych</w:t>
      </w:r>
      <w:r w:rsidR="00162F44">
        <w:rPr>
          <w:b/>
        </w:rPr>
        <w:t xml:space="preserve"> </w:t>
      </w:r>
      <w:r>
        <w:rPr>
          <w:b/>
        </w:rPr>
        <w:t xml:space="preserve">Właściciela </w:t>
      </w:r>
      <w:r w:rsidR="000A36BC">
        <w:rPr>
          <w:b/>
        </w:rPr>
        <w:t>SP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D94099" w14:paraId="03394EAC" w14:textId="77777777" w:rsidTr="002213D7">
        <w:trPr>
          <w:trHeight w:val="855"/>
        </w:trPr>
        <w:tc>
          <w:tcPr>
            <w:tcW w:w="10206" w:type="dxa"/>
          </w:tcPr>
          <w:p w14:paraId="2D28A001" w14:textId="77777777" w:rsidR="00D94099" w:rsidRPr="002213D7" w:rsidRDefault="00D94099" w:rsidP="00D94099">
            <w:pPr>
              <w:pStyle w:val="Nagwek"/>
              <w:rPr>
                <w:bCs/>
              </w:rPr>
            </w:pPr>
          </w:p>
          <w:p w14:paraId="0A8F1A10" w14:textId="77777777" w:rsidR="00D94099" w:rsidRPr="002213D7" w:rsidRDefault="00D94099" w:rsidP="00D94099">
            <w:pPr>
              <w:pStyle w:val="Nagwek"/>
              <w:rPr>
                <w:bCs/>
              </w:rPr>
            </w:pPr>
          </w:p>
          <w:p w14:paraId="2EE7872B" w14:textId="77777777" w:rsidR="00D94099" w:rsidRPr="00D94099" w:rsidRDefault="00D94099" w:rsidP="00D94099">
            <w:pPr>
              <w:pStyle w:val="Nagwek"/>
              <w:rPr>
                <w:b/>
              </w:rPr>
            </w:pPr>
          </w:p>
        </w:tc>
      </w:tr>
    </w:tbl>
    <w:p w14:paraId="488BCBFD" w14:textId="77777777" w:rsidR="00D94099" w:rsidRPr="00162F44" w:rsidRDefault="00D94099" w:rsidP="00D94099">
      <w:pPr>
        <w:pStyle w:val="Nagwek"/>
        <w:tabs>
          <w:tab w:val="clear" w:pos="4536"/>
          <w:tab w:val="clear" w:pos="9072"/>
        </w:tabs>
        <w:rPr>
          <w:bCs/>
          <w:iCs/>
          <w:sz w:val="12"/>
          <w:szCs w:val="12"/>
        </w:rPr>
      </w:pPr>
    </w:p>
    <w:p w14:paraId="361D88E6" w14:textId="419BA3A0" w:rsidR="005C55F5" w:rsidRPr="00C85CC4" w:rsidRDefault="00F46E92" w:rsidP="00162F44">
      <w:pPr>
        <w:pStyle w:val="Nagwek"/>
        <w:tabs>
          <w:tab w:val="clear" w:pos="4536"/>
          <w:tab w:val="clear" w:pos="9072"/>
        </w:tabs>
        <w:spacing w:after="60"/>
        <w:rPr>
          <w:b/>
        </w:rPr>
      </w:pPr>
      <w:r>
        <w:rPr>
          <w:b/>
        </w:rPr>
        <w:t xml:space="preserve">Nazwa, adres, numer telefonu kontaktowego, </w:t>
      </w:r>
      <w:r w:rsidR="00E63730">
        <w:rPr>
          <w:b/>
        </w:rPr>
        <w:t xml:space="preserve">e-mail, </w:t>
      </w:r>
      <w:r w:rsidR="00573044">
        <w:rPr>
          <w:b/>
        </w:rPr>
        <w:t xml:space="preserve">adres do doręczeń elektronicznych </w:t>
      </w:r>
      <w:r w:rsidRPr="00E61184">
        <w:rPr>
          <w:b/>
        </w:rPr>
        <w:t>Użytkownika</w:t>
      </w:r>
      <w:r w:rsidR="000A36BC">
        <w:rPr>
          <w:b/>
        </w:rPr>
        <w:t xml:space="preserve"> SP</w:t>
      </w:r>
      <w:r>
        <w:rPr>
          <w:b/>
          <w:vertAlign w:val="superscript"/>
        </w:rPr>
        <w:t xml:space="preserve">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5C55F5" w14:paraId="7A1077F4" w14:textId="77777777" w:rsidTr="002213D7">
        <w:trPr>
          <w:trHeight w:val="831"/>
        </w:trPr>
        <w:tc>
          <w:tcPr>
            <w:tcW w:w="10206" w:type="dxa"/>
            <w:vAlign w:val="center"/>
          </w:tcPr>
          <w:p w14:paraId="26199DD2" w14:textId="77777777" w:rsidR="0088262E" w:rsidRPr="002213D7" w:rsidRDefault="0088262E" w:rsidP="003342CC">
            <w:pPr>
              <w:pStyle w:val="Nagwek"/>
              <w:tabs>
                <w:tab w:val="clear" w:pos="4536"/>
                <w:tab w:val="clear" w:pos="9072"/>
              </w:tabs>
            </w:pPr>
          </w:p>
          <w:p w14:paraId="3FC858F5" w14:textId="77777777" w:rsidR="0088262E" w:rsidRPr="002213D7" w:rsidRDefault="0088262E" w:rsidP="003342CC">
            <w:pPr>
              <w:pStyle w:val="Nagwek"/>
              <w:tabs>
                <w:tab w:val="clear" w:pos="4536"/>
                <w:tab w:val="clear" w:pos="9072"/>
              </w:tabs>
            </w:pPr>
          </w:p>
          <w:p w14:paraId="0409766A" w14:textId="77777777" w:rsidR="005C55F5" w:rsidRPr="002213D7" w:rsidRDefault="005C55F5" w:rsidP="003342CC">
            <w:pPr>
              <w:pStyle w:val="Nagwek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</w:tbl>
    <w:p w14:paraId="64D6B55D" w14:textId="77777777" w:rsidR="005C55F5" w:rsidRPr="00162F44" w:rsidRDefault="005C55F5" w:rsidP="005C55F5">
      <w:pPr>
        <w:rPr>
          <w:sz w:val="12"/>
          <w:szCs w:val="12"/>
        </w:rPr>
      </w:pPr>
    </w:p>
    <w:p w14:paraId="1BF89604" w14:textId="49C1D9E7" w:rsidR="00D94099" w:rsidRDefault="00D94099" w:rsidP="00162F44">
      <w:pPr>
        <w:spacing w:after="60"/>
        <w:rPr>
          <w:sz w:val="16"/>
          <w:szCs w:val="16"/>
        </w:rPr>
      </w:pPr>
      <w:r>
        <w:rPr>
          <w:b/>
        </w:rPr>
        <w:t xml:space="preserve">Nazwa, adres, numer telefonu kontaktowego, </w:t>
      </w:r>
      <w:r w:rsidR="00E63730">
        <w:rPr>
          <w:b/>
        </w:rPr>
        <w:t xml:space="preserve">e-mail, </w:t>
      </w:r>
      <w:r w:rsidR="00573044">
        <w:rPr>
          <w:b/>
        </w:rPr>
        <w:t xml:space="preserve">adres do doręczeń elektronicznych </w:t>
      </w:r>
      <w:r>
        <w:rPr>
          <w:b/>
        </w:rPr>
        <w:t>Przedstawiciela upoważnionego do wnioskowania przez Właściciela</w:t>
      </w:r>
      <w:r w:rsidR="000A36BC">
        <w:rPr>
          <w:b/>
        </w:rPr>
        <w:t xml:space="preserve"> SP</w:t>
      </w:r>
      <w:r>
        <w:t xml:space="preserve"> (</w:t>
      </w:r>
      <w:r>
        <w:rPr>
          <w:i/>
        </w:rPr>
        <w:t>o ile dotyczy</w:t>
      </w:r>
      <w:r>
        <w:t>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5F0EFB" w14:paraId="1DB984E9" w14:textId="77777777" w:rsidTr="00B15B70">
        <w:trPr>
          <w:trHeight w:val="1022"/>
        </w:trPr>
        <w:tc>
          <w:tcPr>
            <w:tcW w:w="10206" w:type="dxa"/>
            <w:vAlign w:val="center"/>
          </w:tcPr>
          <w:p w14:paraId="518063E1" w14:textId="77777777" w:rsidR="0049015E" w:rsidRDefault="0049015E" w:rsidP="003342CC">
            <w:pPr>
              <w:pStyle w:val="Nagwek"/>
              <w:tabs>
                <w:tab w:val="clear" w:pos="4536"/>
                <w:tab w:val="clear" w:pos="9072"/>
              </w:tabs>
            </w:pPr>
          </w:p>
          <w:p w14:paraId="45848F8C" w14:textId="77777777" w:rsidR="00AD684E" w:rsidRPr="00AD684E" w:rsidRDefault="00AD684E" w:rsidP="003342CC">
            <w:pPr>
              <w:pStyle w:val="Nagwek"/>
              <w:tabs>
                <w:tab w:val="clear" w:pos="4536"/>
                <w:tab w:val="clear" w:pos="9072"/>
              </w:tabs>
            </w:pPr>
          </w:p>
          <w:p w14:paraId="0983BB6A" w14:textId="6C2CA4B8" w:rsidR="005F0EFB" w:rsidRPr="00E61184" w:rsidRDefault="00585B31" w:rsidP="003342CC">
            <w:pPr>
              <w:pStyle w:val="Nagwek"/>
              <w:tabs>
                <w:tab w:val="clear" w:pos="4536"/>
                <w:tab w:val="clear" w:pos="9072"/>
              </w:tabs>
              <w:rPr>
                <w:b/>
                <w:sz w:val="28"/>
                <w:szCs w:val="28"/>
              </w:rPr>
            </w:pPr>
            <w:sdt>
              <w:sdtPr>
                <w:rPr>
                  <w:sz w:val="32"/>
                  <w:szCs w:val="32"/>
                </w:rPr>
                <w:id w:val="-107767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2EC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CA30C8">
              <w:rPr>
                <w:rFonts w:cs="Arial"/>
                <w:sz w:val="22"/>
                <w:szCs w:val="22"/>
              </w:rPr>
              <w:t xml:space="preserve"> </w:t>
            </w:r>
            <w:r w:rsidR="00CA30C8" w:rsidRPr="003E37AC">
              <w:rPr>
                <w:bCs/>
                <w:iCs/>
              </w:rPr>
              <w:t xml:space="preserve"> </w:t>
            </w:r>
            <w:r w:rsidR="00CA30C8" w:rsidRPr="00B15B70">
              <w:rPr>
                <w:bCs/>
                <w:iCs/>
                <w:sz w:val="18"/>
                <w:szCs w:val="18"/>
              </w:rPr>
              <w:t>Pełnomocnictwo</w:t>
            </w:r>
            <w:r w:rsidR="00CA30C8">
              <w:rPr>
                <w:bCs/>
                <w:iCs/>
              </w:rPr>
              <w:t xml:space="preserve">    </w:t>
            </w:r>
            <w:sdt>
              <w:sdtPr>
                <w:rPr>
                  <w:sz w:val="32"/>
                  <w:szCs w:val="32"/>
                </w:rPr>
                <w:id w:val="-177986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3D7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CA30C8">
              <w:rPr>
                <w:rFonts w:cs="Arial"/>
                <w:sz w:val="22"/>
                <w:szCs w:val="22"/>
              </w:rPr>
              <w:t xml:space="preserve"> </w:t>
            </w:r>
            <w:r w:rsidR="00CA30C8" w:rsidRPr="003E37AC">
              <w:rPr>
                <w:bCs/>
                <w:iCs/>
              </w:rPr>
              <w:t xml:space="preserve"> </w:t>
            </w:r>
            <w:r w:rsidR="00CA30C8" w:rsidRPr="00B15B70">
              <w:rPr>
                <w:bCs/>
                <w:iCs/>
                <w:sz w:val="18"/>
                <w:szCs w:val="18"/>
              </w:rPr>
              <w:t>Opłata skarbowa</w:t>
            </w:r>
            <w:r w:rsidR="00762DBF" w:rsidRPr="00B15B70">
              <w:rPr>
                <w:bCs/>
                <w:iCs/>
                <w:sz w:val="18"/>
                <w:szCs w:val="18"/>
              </w:rPr>
              <w:t xml:space="preserve"> (zaznaczyć jeżeli zostały załączone)</w:t>
            </w:r>
          </w:p>
        </w:tc>
      </w:tr>
    </w:tbl>
    <w:p w14:paraId="712CA958" w14:textId="03847D7D" w:rsidR="006D3C6B" w:rsidRDefault="006D3C6B">
      <w:pPr>
        <w:pStyle w:val="Nagwek"/>
        <w:tabs>
          <w:tab w:val="clear" w:pos="4536"/>
          <w:tab w:val="clear" w:pos="9072"/>
        </w:tabs>
        <w:rPr>
          <w:sz w:val="12"/>
          <w:szCs w:val="1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406EE4" w:rsidRPr="005E05F5" w14:paraId="6244816E" w14:textId="77777777" w:rsidTr="00DF3D49">
        <w:trPr>
          <w:trHeight w:val="249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A2721" w14:textId="77777777" w:rsidR="00406EE4" w:rsidRDefault="00406EE4" w:rsidP="00406EE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5E05F5">
              <w:rPr>
                <w:rFonts w:cs="Arial"/>
                <w:b/>
                <w:sz w:val="18"/>
                <w:szCs w:val="18"/>
              </w:rPr>
              <w:t>Potwierdzenie wniesienia opłaty lotniczej</w:t>
            </w:r>
            <w:r>
              <w:rPr>
                <w:rFonts w:cs="Arial"/>
                <w:b/>
                <w:sz w:val="18"/>
                <w:szCs w:val="18"/>
              </w:rPr>
              <w:t xml:space="preserve"> – zaznaczyć </w:t>
            </w:r>
            <w:r w:rsidRPr="005E05F5">
              <w:rPr>
                <w:rFonts w:cs="Arial"/>
                <w:b/>
                <w:sz w:val="18"/>
                <w:szCs w:val="18"/>
              </w:rPr>
              <w:t>(</w:t>
            </w:r>
            <w:r>
              <w:rPr>
                <w:rFonts w:cs="Arial"/>
                <w:b/>
                <w:sz w:val="18"/>
                <w:szCs w:val="18"/>
              </w:rPr>
              <w:t xml:space="preserve">odpowiednio </w:t>
            </w:r>
            <w:r w:rsidRPr="005E05F5">
              <w:rPr>
                <w:rFonts w:cs="Arial"/>
                <w:b/>
                <w:sz w:val="18"/>
                <w:szCs w:val="18"/>
              </w:rPr>
              <w:t>jeżeli dotyczy</w:t>
            </w:r>
            <w:r>
              <w:rPr>
                <w:rFonts w:cs="Arial"/>
                <w:b/>
                <w:sz w:val="18"/>
                <w:szCs w:val="18"/>
              </w:rPr>
              <w:t xml:space="preserve"> wydania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CofA</w:t>
            </w:r>
            <w:proofErr w:type="spellEnd"/>
            <w:r>
              <w:rPr>
                <w:rFonts w:cs="Arial"/>
                <w:b/>
                <w:sz w:val="18"/>
                <w:szCs w:val="18"/>
              </w:rPr>
              <w:t xml:space="preserve"> i/lub NC</w:t>
            </w:r>
            <w:r w:rsidRPr="005E05F5">
              <w:rPr>
                <w:rFonts w:cs="Arial"/>
                <w:b/>
                <w:sz w:val="18"/>
                <w:szCs w:val="18"/>
              </w:rPr>
              <w:t>)</w:t>
            </w:r>
            <w:r>
              <w:rPr>
                <w:rFonts w:cs="Arial"/>
                <w:b/>
                <w:sz w:val="18"/>
                <w:szCs w:val="18"/>
              </w:rPr>
              <w:t>:</w:t>
            </w:r>
          </w:p>
          <w:p w14:paraId="6A2BED29" w14:textId="3B31D129" w:rsidR="00406EE4" w:rsidRPr="00EE1982" w:rsidRDefault="00585B31" w:rsidP="00DF3D49">
            <w:pPr>
              <w:spacing w:before="40"/>
              <w:ind w:left="293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32169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EE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406EE4" w:rsidRPr="00EE1982">
              <w:rPr>
                <w:sz w:val="18"/>
                <w:szCs w:val="18"/>
              </w:rPr>
              <w:t xml:space="preserve">  </w:t>
            </w:r>
            <w:r w:rsidR="00406EE4">
              <w:rPr>
                <w:sz w:val="18"/>
                <w:szCs w:val="18"/>
              </w:rPr>
              <w:t xml:space="preserve">za przeprowadzenie oceny zdatności i wydanie </w:t>
            </w:r>
            <w:proofErr w:type="spellStart"/>
            <w:r w:rsidR="00406EE4">
              <w:rPr>
                <w:sz w:val="18"/>
                <w:szCs w:val="18"/>
              </w:rPr>
              <w:t>CofA</w:t>
            </w:r>
            <w:proofErr w:type="spellEnd"/>
          </w:p>
          <w:p w14:paraId="3236255F" w14:textId="142823F7" w:rsidR="00406EE4" w:rsidRDefault="00585B31" w:rsidP="00DF3D49">
            <w:pPr>
              <w:spacing w:after="120"/>
              <w:ind w:left="295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66636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EE4" w:rsidRPr="00EE198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406EE4" w:rsidRPr="00EE1982">
              <w:rPr>
                <w:sz w:val="18"/>
                <w:szCs w:val="18"/>
              </w:rPr>
              <w:t xml:space="preserve">  </w:t>
            </w:r>
            <w:r w:rsidR="00406EE4">
              <w:rPr>
                <w:sz w:val="18"/>
                <w:szCs w:val="18"/>
              </w:rPr>
              <w:t>za wydanie NC dla importowanych statków powietrznych</w:t>
            </w:r>
          </w:p>
        </w:tc>
      </w:tr>
    </w:tbl>
    <w:p w14:paraId="0CCEDE69" w14:textId="77371CE0" w:rsidR="00406EE4" w:rsidRDefault="00406EE4">
      <w:pPr>
        <w:pStyle w:val="Nagwek"/>
        <w:tabs>
          <w:tab w:val="clear" w:pos="4536"/>
          <w:tab w:val="clear" w:pos="9072"/>
        </w:tabs>
        <w:rPr>
          <w:sz w:val="12"/>
          <w:szCs w:val="12"/>
        </w:rPr>
      </w:pPr>
    </w:p>
    <w:p w14:paraId="185BBDE8" w14:textId="77777777" w:rsidR="00406EE4" w:rsidRPr="009F4066" w:rsidRDefault="00406EE4">
      <w:pPr>
        <w:pStyle w:val="Nagwek"/>
        <w:tabs>
          <w:tab w:val="clear" w:pos="4536"/>
          <w:tab w:val="clear" w:pos="9072"/>
        </w:tabs>
        <w:rPr>
          <w:sz w:val="12"/>
          <w:szCs w:val="12"/>
        </w:rPr>
      </w:pPr>
    </w:p>
    <w:tbl>
      <w:tblPr>
        <w:tblW w:w="10276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2692"/>
        <w:gridCol w:w="2518"/>
        <w:gridCol w:w="2533"/>
        <w:gridCol w:w="2393"/>
        <w:gridCol w:w="70"/>
      </w:tblGrid>
      <w:tr w:rsidR="000B7A22" w:rsidRPr="000B7A22" w14:paraId="6D3E6403" w14:textId="77777777" w:rsidTr="3ACC32BB">
        <w:trPr>
          <w:gridAfter w:val="1"/>
          <w:wAfter w:w="70" w:type="dxa"/>
          <w:cantSplit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39F28" w14:textId="0673033E" w:rsidR="006C58B9" w:rsidRPr="000B7A22" w:rsidRDefault="006C58B9" w:rsidP="00DF3D49">
            <w:pPr>
              <w:pStyle w:val="Nagwek"/>
              <w:tabs>
                <w:tab w:val="clear" w:pos="4536"/>
                <w:tab w:val="clear" w:pos="9072"/>
                <w:tab w:val="left" w:pos="2551"/>
              </w:tabs>
              <w:spacing w:after="60"/>
              <w:rPr>
                <w:b/>
                <w:bCs/>
                <w:iCs/>
              </w:rPr>
            </w:pPr>
            <w:r w:rsidRPr="000B7A22">
              <w:rPr>
                <w:b/>
                <w:bCs/>
                <w:iCs/>
              </w:rPr>
              <w:t>STATEK POWIETRZNY</w:t>
            </w:r>
            <w:r w:rsidR="000B7A22" w:rsidRPr="000B7A22">
              <w:rPr>
                <w:b/>
                <w:bCs/>
                <w:iCs/>
              </w:rPr>
              <w:t xml:space="preserve"> – zaznaczyć status:</w:t>
            </w:r>
          </w:p>
          <w:p w14:paraId="6B7D6EDC" w14:textId="77777777" w:rsidR="006C58B9" w:rsidRPr="000A36BC" w:rsidRDefault="006C58B9" w:rsidP="00DF3D49">
            <w:pPr>
              <w:pStyle w:val="Nagwek"/>
              <w:tabs>
                <w:tab w:val="clear" w:pos="4536"/>
                <w:tab w:val="clear" w:pos="9072"/>
                <w:tab w:val="left" w:pos="284"/>
              </w:tabs>
              <w:spacing w:after="60"/>
            </w:pPr>
            <w:r w:rsidRPr="000B7A22">
              <w:rPr>
                <w:b/>
                <w:bCs/>
                <w:iCs/>
              </w:rPr>
              <w:tab/>
            </w:r>
            <w:r w:rsidR="70EB3482" w:rsidRPr="3ACC32BB">
              <w:rPr>
                <w:b/>
                <w:bCs/>
              </w:rPr>
              <w:t>Nowy:</w:t>
            </w:r>
            <w:r>
              <w:tab/>
            </w:r>
            <w:r w:rsidR="70EB3482" w:rsidRPr="3ACC32BB">
              <w:rPr>
                <w:b/>
                <w:bCs/>
              </w:rPr>
              <w:t xml:space="preserve">     </w:t>
            </w:r>
            <w:sdt>
              <w:sdtPr>
                <w:rPr>
                  <w:sz w:val="32"/>
                  <w:szCs w:val="32"/>
                </w:rPr>
                <w:id w:val="-150103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0EB3482" w:rsidRPr="3ACC32BB">
                  <w:rPr>
                    <w:rFonts w:ascii="MS Gothic" w:eastAsia="MS Gothic" w:hAnsi="MS Gothic"/>
                    <w:sz w:val="32"/>
                    <w:szCs w:val="32"/>
                  </w:rPr>
                  <w:t>☐</w:t>
                </w:r>
              </w:sdtContent>
            </w:sdt>
            <w:r w:rsidR="70EB3482" w:rsidRPr="3ACC32BB">
              <w:rPr>
                <w:rFonts w:cs="Arial"/>
                <w:sz w:val="22"/>
                <w:szCs w:val="22"/>
              </w:rPr>
              <w:t xml:space="preserve">  </w:t>
            </w:r>
          </w:p>
          <w:p w14:paraId="5EA7FA69" w14:textId="23327D86" w:rsidR="006C58B9" w:rsidRPr="000B7A22" w:rsidRDefault="006C58B9" w:rsidP="006A0A68">
            <w:pPr>
              <w:pStyle w:val="Nagwek"/>
              <w:tabs>
                <w:tab w:val="clear" w:pos="4536"/>
                <w:tab w:val="clear" w:pos="9072"/>
              </w:tabs>
              <w:spacing w:after="60"/>
              <w:ind w:left="6451" w:hanging="6167"/>
              <w:rPr>
                <w:bCs/>
                <w:iCs/>
              </w:rPr>
            </w:pPr>
            <w:r w:rsidRPr="000B7A22">
              <w:rPr>
                <w:b/>
                <w:bCs/>
                <w:iCs/>
              </w:rPr>
              <w:t>Używany</w:t>
            </w:r>
            <w:r w:rsidRPr="000B7A22">
              <w:rPr>
                <w:bCs/>
                <w:iCs/>
              </w:rPr>
              <w:t xml:space="preserve">:   </w:t>
            </w:r>
            <w:sdt>
              <w:sdtPr>
                <w:rPr>
                  <w:sz w:val="32"/>
                  <w:szCs w:val="32"/>
                </w:rPr>
                <w:id w:val="-47290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7A22">
                  <w:rPr>
                    <w:rFonts w:ascii="MS Gothic" w:eastAsia="MS Gothic" w:hAnsi="MS Gothic"/>
                    <w:sz w:val="32"/>
                    <w:szCs w:val="32"/>
                  </w:rPr>
                  <w:t>☐</w:t>
                </w:r>
              </w:sdtContent>
            </w:sdt>
            <w:r w:rsidRPr="000B7A22">
              <w:rPr>
                <w:bCs/>
                <w:iCs/>
              </w:rPr>
              <w:t xml:space="preserve">  miał wydany EASA Form 24/25            </w:t>
            </w:r>
            <w:sdt>
              <w:sdtPr>
                <w:rPr>
                  <w:sz w:val="32"/>
                  <w:szCs w:val="32"/>
                </w:rPr>
                <w:id w:val="-91246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B7A22">
                  <w:rPr>
                    <w:rFonts w:ascii="MS Gothic" w:eastAsia="MS Gothic" w:hAnsi="MS Gothic"/>
                    <w:sz w:val="32"/>
                    <w:szCs w:val="32"/>
                  </w:rPr>
                  <w:t>☐</w:t>
                </w:r>
              </w:sdtContent>
            </w:sdt>
            <w:r w:rsidRPr="000B7A22">
              <w:rPr>
                <w:bCs/>
                <w:iCs/>
              </w:rPr>
              <w:t xml:space="preserve">  nie miał wydanego EASA Form 24/25</w:t>
            </w:r>
          </w:p>
        </w:tc>
      </w:tr>
      <w:tr w:rsidR="00D94099" w14:paraId="1962B131" w14:textId="77777777" w:rsidTr="3ACC32BB">
        <w:trPr>
          <w:gridBefore w:val="1"/>
          <w:wBefore w:w="70" w:type="dxa"/>
          <w:cantSplit/>
        </w:trPr>
        <w:tc>
          <w:tcPr>
            <w:tcW w:w="26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D504B3" w14:textId="77777777" w:rsidR="00D94099" w:rsidRPr="000B1726" w:rsidRDefault="00CA30C8" w:rsidP="00CA30C8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sz w:val="22"/>
              </w:rPr>
              <w:t xml:space="preserve">   </w:t>
            </w:r>
            <w:r w:rsidR="00D94099" w:rsidRPr="000B1726">
              <w:t>Znaki rozpoznawcze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22D28" w14:textId="77777777" w:rsidR="00D94099" w:rsidRPr="00631159" w:rsidRDefault="00D94099" w:rsidP="00DF3D49">
            <w:pPr>
              <w:pStyle w:val="Nagwek"/>
              <w:tabs>
                <w:tab w:val="clear" w:pos="4536"/>
                <w:tab w:val="clear" w:pos="9072"/>
              </w:tabs>
              <w:rPr>
                <w:b/>
                <w:iCs/>
                <w:sz w:val="28"/>
                <w:szCs w:val="28"/>
              </w:rPr>
            </w:pPr>
            <w:r w:rsidRPr="00631159">
              <w:rPr>
                <w:b/>
                <w:iCs/>
                <w:sz w:val="28"/>
                <w:szCs w:val="28"/>
              </w:rPr>
              <w:t>SP-</w:t>
            </w:r>
          </w:p>
        </w:tc>
        <w:tc>
          <w:tcPr>
            <w:tcW w:w="2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2B211C" w14:textId="77777777" w:rsidR="00D94099" w:rsidRPr="000B1726" w:rsidRDefault="00CA30C8" w:rsidP="00DF3D49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sz w:val="22"/>
              </w:rPr>
              <w:t xml:space="preserve">      </w:t>
            </w:r>
            <w:r w:rsidR="00D94099" w:rsidRPr="000B1726">
              <w:t xml:space="preserve">Poprzednie znaki </w:t>
            </w:r>
            <w:r w:rsidRPr="000B1726">
              <w:br/>
              <w:t xml:space="preserve">      </w:t>
            </w:r>
            <w:r w:rsidR="00D94099" w:rsidRPr="000B1726">
              <w:t>rozpoznawcze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A2173F" w14:textId="77777777" w:rsidR="00D94099" w:rsidRPr="00A44606" w:rsidRDefault="00D94099" w:rsidP="00CA30C8">
            <w:pPr>
              <w:pStyle w:val="Nagwek"/>
              <w:tabs>
                <w:tab w:val="clear" w:pos="4536"/>
                <w:tab w:val="clear" w:pos="9072"/>
              </w:tabs>
              <w:rPr>
                <w:bCs/>
                <w:iCs/>
              </w:rPr>
            </w:pPr>
          </w:p>
        </w:tc>
      </w:tr>
    </w:tbl>
    <w:p w14:paraId="7A346E74" w14:textId="77777777" w:rsidR="00D94099" w:rsidRDefault="00D94099">
      <w:pPr>
        <w:pStyle w:val="Nagwek"/>
        <w:tabs>
          <w:tab w:val="clear" w:pos="4536"/>
          <w:tab w:val="clear" w:pos="9072"/>
        </w:tabs>
        <w:rPr>
          <w:sz w:val="12"/>
          <w:szCs w:val="12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2694"/>
        <w:gridCol w:w="7512"/>
      </w:tblGrid>
      <w:tr w:rsidR="00CA30C8" w:rsidRPr="00631159" w14:paraId="04F1E8C0" w14:textId="77777777" w:rsidTr="0085261C">
        <w:trPr>
          <w:trHeight w:val="674"/>
        </w:trPr>
        <w:tc>
          <w:tcPr>
            <w:tcW w:w="2694" w:type="dxa"/>
            <w:vAlign w:val="center"/>
          </w:tcPr>
          <w:p w14:paraId="487E472F" w14:textId="4269CCA2" w:rsidR="00CA30C8" w:rsidRPr="00F37CC9" w:rsidRDefault="00CA30C8" w:rsidP="00DF3D49">
            <w:pPr>
              <w:pStyle w:val="Nagwek"/>
              <w:tabs>
                <w:tab w:val="clear" w:pos="4536"/>
                <w:tab w:val="clear" w:pos="9072"/>
              </w:tabs>
              <w:rPr>
                <w:b/>
                <w:highlight w:val="yellow"/>
              </w:rPr>
            </w:pPr>
            <w:r w:rsidRPr="00E96CBF">
              <w:rPr>
                <w:b/>
              </w:rPr>
              <w:t xml:space="preserve">Poprzedni rodzaj </w:t>
            </w:r>
            <w:r w:rsidR="0085261C">
              <w:rPr>
                <w:b/>
              </w:rPr>
              <w:br/>
            </w:r>
            <w:r w:rsidRPr="00E96CBF">
              <w:rPr>
                <w:b/>
              </w:rPr>
              <w:t>użytkowania</w:t>
            </w:r>
          </w:p>
        </w:tc>
        <w:tc>
          <w:tcPr>
            <w:tcW w:w="7512" w:type="dxa"/>
          </w:tcPr>
          <w:p w14:paraId="2F7DB768" w14:textId="149E2659" w:rsidR="00CA30C8" w:rsidRPr="001C13D0" w:rsidRDefault="00585B31" w:rsidP="00951142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-103"/>
              <w:rPr>
                <w:bCs/>
                <w:iCs/>
              </w:rPr>
            </w:pPr>
            <w:sdt>
              <w:sdtPr>
                <w:rPr>
                  <w:sz w:val="32"/>
                  <w:szCs w:val="32"/>
                </w:rPr>
                <w:id w:val="-103619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2EC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CA30C8">
              <w:rPr>
                <w:bCs/>
                <w:iCs/>
                <w:sz w:val="40"/>
                <w:szCs w:val="40"/>
              </w:rPr>
              <w:t xml:space="preserve"> </w:t>
            </w:r>
            <w:r w:rsidR="00951142">
              <w:rPr>
                <w:bCs/>
                <w:iCs/>
                <w:sz w:val="18"/>
                <w:szCs w:val="18"/>
              </w:rPr>
              <w:t>przewóz</w:t>
            </w:r>
            <w:r w:rsidR="00951142" w:rsidRPr="00A42B67">
              <w:rPr>
                <w:bCs/>
                <w:iCs/>
                <w:sz w:val="18"/>
                <w:szCs w:val="18"/>
              </w:rPr>
              <w:t xml:space="preserve"> </w:t>
            </w:r>
            <w:r w:rsidR="00E96CBF">
              <w:rPr>
                <w:bCs/>
                <w:iCs/>
                <w:sz w:val="18"/>
                <w:szCs w:val="18"/>
              </w:rPr>
              <w:t>lotniczy</w:t>
            </w:r>
            <w:r w:rsidR="00CA30C8">
              <w:rPr>
                <w:bCs/>
                <w:iCs/>
              </w:rPr>
              <w:t xml:space="preserve">  </w:t>
            </w:r>
            <w:sdt>
              <w:sdtPr>
                <w:rPr>
                  <w:sz w:val="32"/>
                  <w:szCs w:val="32"/>
                </w:rPr>
                <w:id w:val="176711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2EC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CA30C8">
              <w:rPr>
                <w:bCs/>
                <w:iCs/>
                <w:sz w:val="40"/>
                <w:szCs w:val="40"/>
              </w:rPr>
              <w:t xml:space="preserve"> </w:t>
            </w:r>
            <w:r w:rsidR="00E96CBF">
              <w:rPr>
                <w:bCs/>
                <w:iCs/>
                <w:sz w:val="18"/>
                <w:szCs w:val="18"/>
              </w:rPr>
              <w:t>operacje</w:t>
            </w:r>
            <w:r w:rsidR="00CA30C8">
              <w:rPr>
                <w:bCs/>
                <w:iCs/>
              </w:rPr>
              <w:t xml:space="preserve"> </w:t>
            </w:r>
            <w:r w:rsidR="00E96CBF" w:rsidRPr="00E96CBF">
              <w:rPr>
                <w:bCs/>
                <w:iCs/>
                <w:sz w:val="18"/>
                <w:szCs w:val="18"/>
              </w:rPr>
              <w:t>specjalistyczne</w:t>
            </w:r>
            <w:r w:rsidR="00E96CBF">
              <w:rPr>
                <w:bCs/>
                <w:iCs/>
              </w:rPr>
              <w:t xml:space="preserve">  </w:t>
            </w:r>
            <w:sdt>
              <w:sdtPr>
                <w:rPr>
                  <w:sz w:val="32"/>
                  <w:szCs w:val="32"/>
                </w:rPr>
                <w:id w:val="-64342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2EC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CA30C8">
              <w:rPr>
                <w:bCs/>
                <w:iCs/>
                <w:sz w:val="40"/>
                <w:szCs w:val="40"/>
              </w:rPr>
              <w:t xml:space="preserve"> </w:t>
            </w:r>
            <w:r w:rsidR="00951142">
              <w:rPr>
                <w:bCs/>
                <w:iCs/>
                <w:sz w:val="18"/>
                <w:szCs w:val="18"/>
              </w:rPr>
              <w:t xml:space="preserve">statek </w:t>
            </w:r>
            <w:r w:rsidR="00E96CBF">
              <w:rPr>
                <w:bCs/>
                <w:iCs/>
                <w:sz w:val="18"/>
                <w:szCs w:val="18"/>
              </w:rPr>
              <w:t>państwowy</w:t>
            </w:r>
          </w:p>
        </w:tc>
      </w:tr>
      <w:tr w:rsidR="00CA30C8" w:rsidRPr="00631159" w14:paraId="70CC33A2" w14:textId="77777777" w:rsidTr="0085261C">
        <w:trPr>
          <w:trHeight w:val="571"/>
        </w:trPr>
        <w:tc>
          <w:tcPr>
            <w:tcW w:w="2694" w:type="dxa"/>
            <w:vAlign w:val="center"/>
          </w:tcPr>
          <w:p w14:paraId="733BDBFC" w14:textId="6CEDDFCC" w:rsidR="00573044" w:rsidRDefault="00573044" w:rsidP="00573044">
            <w:pPr>
              <w:pStyle w:val="Nagwek"/>
              <w:tabs>
                <w:tab w:val="clear" w:pos="4536"/>
                <w:tab w:val="clear" w:pos="9072"/>
              </w:tabs>
              <w:rPr>
                <w:bCs/>
                <w:sz w:val="16"/>
                <w:szCs w:val="16"/>
              </w:rPr>
            </w:pPr>
            <w:r>
              <w:rPr>
                <w:b/>
              </w:rPr>
              <w:t>Deklarowany</w:t>
            </w:r>
            <w:r w:rsidR="00CA30C8" w:rsidRPr="00E96CBF">
              <w:rPr>
                <w:b/>
              </w:rPr>
              <w:t xml:space="preserve"> rodzaj </w:t>
            </w:r>
          </w:p>
          <w:p w14:paraId="4F7ACAAB" w14:textId="3FC3CFC9" w:rsidR="0085261C" w:rsidRPr="00573044" w:rsidRDefault="0085261C" w:rsidP="00DF3D49">
            <w:pPr>
              <w:pStyle w:val="Nagwek"/>
              <w:tabs>
                <w:tab w:val="clear" w:pos="4536"/>
                <w:tab w:val="clear" w:pos="9072"/>
              </w:tabs>
              <w:rPr>
                <w:b/>
                <w:highlight w:val="yellow"/>
              </w:rPr>
            </w:pPr>
            <w:r w:rsidRPr="00573044">
              <w:rPr>
                <w:b/>
              </w:rPr>
              <w:t>operacji zarobkowych</w:t>
            </w:r>
          </w:p>
        </w:tc>
        <w:tc>
          <w:tcPr>
            <w:tcW w:w="7512" w:type="dxa"/>
          </w:tcPr>
          <w:p w14:paraId="34BDCF73" w14:textId="09CDE329" w:rsidR="00CA30C8" w:rsidRPr="001C13D0" w:rsidRDefault="00585B31" w:rsidP="00951142">
            <w:pPr>
              <w:pStyle w:val="Nagwek"/>
              <w:tabs>
                <w:tab w:val="clear" w:pos="4536"/>
                <w:tab w:val="clear" w:pos="9072"/>
              </w:tabs>
              <w:ind w:left="-103"/>
              <w:rPr>
                <w:bCs/>
                <w:iCs/>
              </w:rPr>
            </w:pPr>
            <w:sdt>
              <w:sdtPr>
                <w:rPr>
                  <w:sz w:val="32"/>
                  <w:szCs w:val="32"/>
                </w:rPr>
                <w:id w:val="-185556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2EC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CA30C8">
              <w:rPr>
                <w:bCs/>
                <w:iCs/>
                <w:sz w:val="40"/>
                <w:szCs w:val="40"/>
              </w:rPr>
              <w:t xml:space="preserve"> </w:t>
            </w:r>
            <w:r w:rsidR="007A6DC1">
              <w:rPr>
                <w:bCs/>
                <w:iCs/>
                <w:sz w:val="18"/>
                <w:szCs w:val="18"/>
              </w:rPr>
              <w:t>CAT koncesjonowany</w:t>
            </w:r>
            <w:r w:rsidR="00CA30C8">
              <w:rPr>
                <w:bCs/>
                <w:iCs/>
              </w:rPr>
              <w:t xml:space="preserve">  </w:t>
            </w:r>
            <w:sdt>
              <w:sdtPr>
                <w:rPr>
                  <w:sz w:val="32"/>
                  <w:szCs w:val="32"/>
                </w:rPr>
                <w:id w:val="-129720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2EC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CA30C8">
              <w:rPr>
                <w:bCs/>
                <w:iCs/>
                <w:sz w:val="40"/>
                <w:szCs w:val="40"/>
              </w:rPr>
              <w:t xml:space="preserve"> </w:t>
            </w:r>
            <w:r w:rsidR="007A6DC1">
              <w:rPr>
                <w:bCs/>
                <w:iCs/>
                <w:sz w:val="18"/>
                <w:szCs w:val="18"/>
              </w:rPr>
              <w:t>CAT</w:t>
            </w:r>
            <w:r w:rsidR="00CA30C8">
              <w:rPr>
                <w:bCs/>
                <w:iCs/>
              </w:rPr>
              <w:t xml:space="preserve">  </w:t>
            </w:r>
            <w:sdt>
              <w:sdtPr>
                <w:rPr>
                  <w:sz w:val="32"/>
                  <w:szCs w:val="32"/>
                </w:rPr>
                <w:id w:val="120812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2EC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CA30C8">
              <w:rPr>
                <w:bCs/>
                <w:iCs/>
                <w:sz w:val="40"/>
                <w:szCs w:val="40"/>
              </w:rPr>
              <w:t xml:space="preserve"> </w:t>
            </w:r>
            <w:r w:rsidR="007A6DC1">
              <w:rPr>
                <w:bCs/>
                <w:iCs/>
                <w:sz w:val="18"/>
                <w:szCs w:val="18"/>
              </w:rPr>
              <w:t>zarobkowe SPO</w:t>
            </w:r>
            <w:r w:rsidR="007A6DC1">
              <w:rPr>
                <w:bCs/>
                <w:iCs/>
              </w:rPr>
              <w:t xml:space="preserve">  </w:t>
            </w:r>
            <w:sdt>
              <w:sdtPr>
                <w:rPr>
                  <w:sz w:val="32"/>
                  <w:szCs w:val="32"/>
                </w:rPr>
                <w:id w:val="104225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C1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7A6DC1">
              <w:rPr>
                <w:bCs/>
                <w:iCs/>
                <w:sz w:val="40"/>
                <w:szCs w:val="40"/>
              </w:rPr>
              <w:t xml:space="preserve"> </w:t>
            </w:r>
            <w:r w:rsidR="00951142">
              <w:rPr>
                <w:bCs/>
                <w:iCs/>
                <w:sz w:val="18"/>
                <w:szCs w:val="18"/>
              </w:rPr>
              <w:t>zarobkowe ATO/DTO</w:t>
            </w:r>
            <w:r w:rsidR="00951142">
              <w:rPr>
                <w:bCs/>
                <w:iCs/>
              </w:rPr>
              <w:t xml:space="preserve">  </w:t>
            </w:r>
            <w:sdt>
              <w:sdtPr>
                <w:rPr>
                  <w:sz w:val="32"/>
                  <w:szCs w:val="32"/>
                </w:rPr>
                <w:id w:val="-123423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14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951142">
              <w:rPr>
                <w:bCs/>
                <w:iCs/>
                <w:sz w:val="40"/>
                <w:szCs w:val="40"/>
              </w:rPr>
              <w:t xml:space="preserve"> </w:t>
            </w:r>
            <w:r w:rsidR="00951142">
              <w:rPr>
                <w:bCs/>
                <w:iCs/>
                <w:sz w:val="18"/>
                <w:szCs w:val="18"/>
              </w:rPr>
              <w:t>operacje zarobkowe balonami/szybowcami</w:t>
            </w:r>
            <w:r w:rsidR="0085261C">
              <w:rPr>
                <w:bCs/>
                <w:iCs/>
                <w:sz w:val="18"/>
                <w:szCs w:val="18"/>
              </w:rPr>
              <w:t xml:space="preserve"> </w:t>
            </w:r>
          </w:p>
        </w:tc>
      </w:tr>
      <w:tr w:rsidR="007A6DC1" w:rsidRPr="00EF067E" w14:paraId="49AE1DA7" w14:textId="77777777" w:rsidTr="0085261C">
        <w:trPr>
          <w:trHeight w:val="216"/>
        </w:trPr>
        <w:tc>
          <w:tcPr>
            <w:tcW w:w="2694" w:type="dxa"/>
            <w:vAlign w:val="center"/>
          </w:tcPr>
          <w:p w14:paraId="64E5CB48" w14:textId="04A01852" w:rsidR="007A6DC1" w:rsidRPr="00EF067E" w:rsidRDefault="00573044" w:rsidP="007A6DC1">
            <w:pPr>
              <w:pStyle w:val="Nagwek"/>
              <w:tabs>
                <w:tab w:val="clear" w:pos="4536"/>
                <w:tab w:val="clear" w:pos="9072"/>
              </w:tabs>
              <w:rPr>
                <w:sz w:val="12"/>
                <w:szCs w:val="12"/>
              </w:rPr>
            </w:pPr>
            <w:r>
              <w:rPr>
                <w:b/>
              </w:rPr>
              <w:t>Deklarowane</w:t>
            </w:r>
            <w:r w:rsidRPr="00E96CBF">
              <w:rPr>
                <w:b/>
              </w:rPr>
              <w:t xml:space="preserve"> </w:t>
            </w:r>
            <w:r w:rsidR="007A6DC1">
              <w:rPr>
                <w:b/>
              </w:rPr>
              <w:t>operacje specjalne</w:t>
            </w:r>
          </w:p>
        </w:tc>
        <w:tc>
          <w:tcPr>
            <w:tcW w:w="7512" w:type="dxa"/>
          </w:tcPr>
          <w:p w14:paraId="5EB465B1" w14:textId="68053431" w:rsidR="007A6DC1" w:rsidRPr="001C13D0" w:rsidRDefault="00585B31" w:rsidP="00951142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-103"/>
              <w:rPr>
                <w:bCs/>
                <w:iCs/>
              </w:rPr>
            </w:pPr>
            <w:sdt>
              <w:sdtPr>
                <w:rPr>
                  <w:sz w:val="32"/>
                  <w:szCs w:val="32"/>
                </w:rPr>
                <w:id w:val="104210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C1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7A6DC1">
              <w:rPr>
                <w:bCs/>
                <w:iCs/>
                <w:sz w:val="40"/>
                <w:szCs w:val="40"/>
              </w:rPr>
              <w:t xml:space="preserve"> </w:t>
            </w:r>
            <w:r w:rsidR="007A6DC1">
              <w:rPr>
                <w:bCs/>
                <w:iCs/>
                <w:sz w:val="18"/>
                <w:szCs w:val="18"/>
              </w:rPr>
              <w:t>ETOPS</w:t>
            </w:r>
            <w:r w:rsidR="007A6DC1">
              <w:rPr>
                <w:bCs/>
                <w:iCs/>
              </w:rPr>
              <w:t xml:space="preserve">  </w:t>
            </w:r>
            <w:sdt>
              <w:sdtPr>
                <w:rPr>
                  <w:sz w:val="32"/>
                  <w:szCs w:val="32"/>
                </w:rPr>
                <w:id w:val="-61459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C1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7A6DC1">
              <w:rPr>
                <w:bCs/>
                <w:iCs/>
                <w:sz w:val="40"/>
                <w:szCs w:val="40"/>
              </w:rPr>
              <w:t xml:space="preserve"> </w:t>
            </w:r>
            <w:r w:rsidR="007A6DC1">
              <w:rPr>
                <w:bCs/>
                <w:iCs/>
                <w:sz w:val="18"/>
                <w:szCs w:val="18"/>
              </w:rPr>
              <w:t>RVSM</w:t>
            </w:r>
            <w:r w:rsidR="007A6DC1">
              <w:rPr>
                <w:bCs/>
                <w:iCs/>
              </w:rPr>
              <w:t xml:space="preserve">  </w:t>
            </w:r>
            <w:sdt>
              <w:sdtPr>
                <w:rPr>
                  <w:sz w:val="32"/>
                  <w:szCs w:val="32"/>
                </w:rPr>
                <w:id w:val="-93436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C1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7A6DC1">
              <w:rPr>
                <w:bCs/>
                <w:iCs/>
                <w:sz w:val="40"/>
                <w:szCs w:val="40"/>
              </w:rPr>
              <w:t xml:space="preserve"> </w:t>
            </w:r>
            <w:r w:rsidR="007A6DC1">
              <w:rPr>
                <w:bCs/>
                <w:iCs/>
                <w:sz w:val="18"/>
                <w:szCs w:val="18"/>
              </w:rPr>
              <w:t>PBN</w:t>
            </w:r>
            <w:r w:rsidR="007A6DC1">
              <w:rPr>
                <w:bCs/>
                <w:iCs/>
              </w:rPr>
              <w:t xml:space="preserve">  </w:t>
            </w:r>
            <w:sdt>
              <w:sdtPr>
                <w:rPr>
                  <w:sz w:val="32"/>
                  <w:szCs w:val="32"/>
                </w:rPr>
                <w:id w:val="80998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C1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7A6DC1">
              <w:rPr>
                <w:bCs/>
                <w:iCs/>
                <w:sz w:val="40"/>
                <w:szCs w:val="40"/>
              </w:rPr>
              <w:t xml:space="preserve"> </w:t>
            </w:r>
            <w:r w:rsidR="007A6DC1">
              <w:rPr>
                <w:bCs/>
                <w:iCs/>
                <w:sz w:val="18"/>
                <w:szCs w:val="18"/>
              </w:rPr>
              <w:t>MNPS</w:t>
            </w:r>
            <w:r w:rsidR="007A6DC1">
              <w:rPr>
                <w:bCs/>
                <w:iCs/>
              </w:rPr>
              <w:t xml:space="preserve">  </w:t>
            </w:r>
            <w:sdt>
              <w:sdtPr>
                <w:rPr>
                  <w:sz w:val="32"/>
                  <w:szCs w:val="32"/>
                </w:rPr>
                <w:id w:val="61116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C1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7A6DC1">
              <w:rPr>
                <w:bCs/>
                <w:iCs/>
                <w:sz w:val="40"/>
                <w:szCs w:val="40"/>
              </w:rPr>
              <w:t xml:space="preserve"> </w:t>
            </w:r>
            <w:r w:rsidR="007A6DC1">
              <w:rPr>
                <w:bCs/>
                <w:iCs/>
                <w:sz w:val="18"/>
                <w:szCs w:val="18"/>
              </w:rPr>
              <w:t>LVO</w:t>
            </w:r>
          </w:p>
        </w:tc>
      </w:tr>
    </w:tbl>
    <w:p w14:paraId="37B46E27" w14:textId="5B94E7EB" w:rsidR="007D4125" w:rsidRDefault="007D4125">
      <w:pPr>
        <w:rPr>
          <w:sz w:val="16"/>
          <w:szCs w:val="16"/>
        </w:rPr>
      </w:pPr>
    </w:p>
    <w:p w14:paraId="7A91FDDB" w14:textId="77777777" w:rsidR="007D4125" w:rsidRDefault="007D4125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D3D167F" w14:textId="77777777" w:rsidR="00A676AC" w:rsidRPr="00A676AC" w:rsidRDefault="00A676AC">
      <w:pPr>
        <w:rPr>
          <w:sz w:val="16"/>
          <w:szCs w:val="16"/>
        </w:rPr>
      </w:pPr>
    </w:p>
    <w:tbl>
      <w:tblPr>
        <w:tblW w:w="1014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3120"/>
        <w:gridCol w:w="3543"/>
      </w:tblGrid>
      <w:tr w:rsidR="00B14E86" w:rsidRPr="009F4066" w14:paraId="3B6C032A" w14:textId="77777777" w:rsidTr="007D4125">
        <w:trPr>
          <w:cantSplit/>
        </w:trPr>
        <w:tc>
          <w:tcPr>
            <w:tcW w:w="10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F2A9E2" w14:textId="77777777" w:rsidR="00B14E86" w:rsidRPr="009F4066" w:rsidRDefault="00CA30C8" w:rsidP="009F4066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</w:pPr>
            <w:r w:rsidRPr="00EA7757">
              <w:rPr>
                <w:sz w:val="2"/>
                <w:szCs w:val="2"/>
              </w:rPr>
              <w:br w:type="page"/>
            </w:r>
            <w:r w:rsidR="00B14E86" w:rsidRPr="009F4066">
              <w:rPr>
                <w:b/>
                <w:smallCaps/>
              </w:rPr>
              <w:t>Dane statku powietrznego</w:t>
            </w:r>
          </w:p>
        </w:tc>
      </w:tr>
      <w:tr w:rsidR="00B14E86" w14:paraId="69BB7F84" w14:textId="77777777" w:rsidTr="007D4125">
        <w:trPr>
          <w:cantSplit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247B6" w14:textId="77777777" w:rsidR="00B14E86" w:rsidRPr="007161DF" w:rsidRDefault="00B14E86" w:rsidP="00D9409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Producent / Typ</w:t>
            </w:r>
            <w:r w:rsidR="00162F44" w:rsidRPr="007161DF">
              <w:rPr>
                <w:sz w:val="18"/>
                <w:szCs w:val="18"/>
              </w:rPr>
              <w:t xml:space="preserve"> </w:t>
            </w:r>
            <w:r w:rsidRPr="007161DF">
              <w:rPr>
                <w:sz w:val="18"/>
                <w:szCs w:val="18"/>
              </w:rPr>
              <w:t>/</w:t>
            </w:r>
            <w:r w:rsidR="00162F44" w:rsidRPr="007161DF">
              <w:rPr>
                <w:sz w:val="18"/>
                <w:szCs w:val="18"/>
              </w:rPr>
              <w:t xml:space="preserve"> </w:t>
            </w:r>
            <w:r w:rsidRPr="007161DF">
              <w:rPr>
                <w:sz w:val="18"/>
                <w:szCs w:val="18"/>
              </w:rPr>
              <w:t>Model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5E8B5" w14:textId="77777777" w:rsidR="00B14E86" w:rsidRPr="007161DF" w:rsidRDefault="00B14E86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Seria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D4E8F" w14:textId="77777777" w:rsidR="00B14E86" w:rsidRPr="007161DF" w:rsidRDefault="00B14E86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Numer seryjny</w:t>
            </w:r>
          </w:p>
        </w:tc>
      </w:tr>
      <w:tr w:rsidR="002B6BD9" w:rsidRPr="00D258C4" w14:paraId="4FD7E1D0" w14:textId="77777777" w:rsidTr="007D4125">
        <w:trPr>
          <w:cantSplit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B1E" w14:textId="77777777" w:rsidR="00E60EA2" w:rsidRDefault="00E60EA2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14:paraId="023876A7" w14:textId="06B39E81" w:rsidR="007D4125" w:rsidRPr="007161DF" w:rsidRDefault="007D4125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8EA1" w14:textId="77777777" w:rsidR="002B6BD9" w:rsidRPr="007161DF" w:rsidRDefault="002B6BD9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858B" w14:textId="77777777" w:rsidR="002B6BD9" w:rsidRPr="007161DF" w:rsidRDefault="002B6BD9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2B6BD9" w14:paraId="299BE6AD" w14:textId="77777777" w:rsidTr="007D4125">
        <w:trPr>
          <w:cantSplit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ECADF" w14:textId="77777777" w:rsidR="002B6BD9" w:rsidRPr="007161DF" w:rsidRDefault="002B6BD9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Rok produkcji</w:t>
            </w:r>
            <w:r w:rsidR="00D94099" w:rsidRPr="007161DF">
              <w:rPr>
                <w:sz w:val="18"/>
                <w:szCs w:val="18"/>
              </w:rPr>
              <w:t xml:space="preserve"> </w:t>
            </w:r>
            <w:r w:rsidR="00F46E92" w:rsidRPr="007161DF">
              <w:rPr>
                <w:sz w:val="18"/>
                <w:szCs w:val="18"/>
              </w:rPr>
              <w:t>/</w:t>
            </w:r>
            <w:r w:rsidR="00D94099" w:rsidRPr="007161DF">
              <w:rPr>
                <w:sz w:val="18"/>
                <w:szCs w:val="18"/>
              </w:rPr>
              <w:t xml:space="preserve"> </w:t>
            </w:r>
            <w:r w:rsidR="00F46E92" w:rsidRPr="007161DF">
              <w:rPr>
                <w:sz w:val="18"/>
                <w:szCs w:val="18"/>
              </w:rPr>
              <w:t>Kraj produkcji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98C79" w14:textId="77777777" w:rsidR="002B6BD9" w:rsidRPr="007161DF" w:rsidRDefault="00D94099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N</w:t>
            </w:r>
            <w:r w:rsidR="0051328E" w:rsidRPr="007161DF">
              <w:rPr>
                <w:sz w:val="18"/>
                <w:szCs w:val="18"/>
              </w:rPr>
              <w:t>r Certyfikatu Typu</w:t>
            </w:r>
            <w:r w:rsidRPr="007161DF">
              <w:rPr>
                <w:sz w:val="18"/>
                <w:szCs w:val="18"/>
              </w:rPr>
              <w:t xml:space="preserve"> </w:t>
            </w:r>
            <w:r w:rsidR="00F46E92" w:rsidRPr="007161DF">
              <w:rPr>
                <w:sz w:val="18"/>
                <w:szCs w:val="18"/>
              </w:rPr>
              <w:t>/</w:t>
            </w:r>
            <w:r w:rsidRPr="007161DF">
              <w:rPr>
                <w:sz w:val="18"/>
                <w:szCs w:val="18"/>
              </w:rPr>
              <w:t xml:space="preserve"> SAS</w:t>
            </w:r>
            <w:r w:rsidR="00F46E92" w:rsidRPr="007161DF">
              <w:rPr>
                <w:sz w:val="18"/>
                <w:szCs w:val="18"/>
                <w:vertAlign w:val="superscript"/>
              </w:rPr>
              <w:t xml:space="preserve"> </w:t>
            </w:r>
            <w:r w:rsidR="003E37AC" w:rsidRPr="007161DF">
              <w:rPr>
                <w:sz w:val="18"/>
                <w:szCs w:val="18"/>
              </w:rPr>
              <w:t>EASA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EF865" w14:textId="77777777" w:rsidR="002B6BD9" w:rsidRPr="007161DF" w:rsidRDefault="002B6BD9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Wydanie / data wydania</w:t>
            </w:r>
          </w:p>
        </w:tc>
      </w:tr>
      <w:tr w:rsidR="002B6BD9" w:rsidRPr="00D258C4" w14:paraId="69E6E43E" w14:textId="77777777" w:rsidTr="007D4125">
        <w:trPr>
          <w:cantSplit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A0E2" w14:textId="77777777" w:rsidR="00E60EA2" w:rsidRDefault="00E60EA2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14:paraId="15ABEE92" w14:textId="771E36D6" w:rsidR="007D4125" w:rsidRPr="007161DF" w:rsidRDefault="007D4125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629" w14:textId="77777777" w:rsidR="002B6BD9" w:rsidRPr="007161DF" w:rsidRDefault="002B6BD9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EBE8" w14:textId="77777777" w:rsidR="002B6BD9" w:rsidRPr="007161DF" w:rsidRDefault="002B6BD9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2522BB" w14:paraId="08891F81" w14:textId="77777777" w:rsidTr="00DF3D49">
        <w:trPr>
          <w:cantSplit/>
          <w:trHeight w:val="558"/>
        </w:trPr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EEF93" w14:textId="77777777" w:rsidR="002522BB" w:rsidRPr="007161DF" w:rsidRDefault="002522BB" w:rsidP="00573044">
            <w:pPr>
              <w:pStyle w:val="Nagwek"/>
              <w:tabs>
                <w:tab w:val="clear" w:pos="4536"/>
                <w:tab w:val="clear" w:pos="9072"/>
              </w:tabs>
              <w:spacing w:after="120"/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Masa maksymalna [kg]</w:t>
            </w:r>
          </w:p>
          <w:p w14:paraId="6867417E" w14:textId="77777777" w:rsidR="002522BB" w:rsidRPr="007161DF" w:rsidRDefault="002522BB" w:rsidP="00573044">
            <w:pPr>
              <w:pStyle w:val="Nagwek"/>
              <w:tabs>
                <w:tab w:val="clear" w:pos="4536"/>
                <w:tab w:val="clear" w:pos="9072"/>
              </w:tabs>
              <w:spacing w:after="120"/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1.</w:t>
            </w:r>
            <w:r w:rsidRPr="007161DF">
              <w:rPr>
                <w:sz w:val="18"/>
                <w:szCs w:val="18"/>
              </w:rPr>
              <w:tab/>
              <w:t>do startu:</w:t>
            </w:r>
          </w:p>
          <w:p w14:paraId="59CF0ADE" w14:textId="3D0D1187" w:rsidR="002522BB" w:rsidRPr="007161DF" w:rsidRDefault="002522BB" w:rsidP="00976B08">
            <w:pPr>
              <w:pStyle w:val="Nagwek"/>
              <w:tabs>
                <w:tab w:val="clear" w:pos="4536"/>
                <w:tab w:val="clear" w:pos="9072"/>
              </w:tabs>
              <w:spacing w:after="120"/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2.</w:t>
            </w:r>
            <w:r w:rsidRPr="007161DF">
              <w:rPr>
                <w:sz w:val="18"/>
                <w:szCs w:val="18"/>
              </w:rPr>
              <w:tab/>
              <w:t>do lądowania: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B138" w14:textId="75B86B14" w:rsidR="002522BB" w:rsidRDefault="002522BB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Ilość miejsc członków załogi (w tym miejsce obserwatora</w:t>
            </w:r>
            <w:r>
              <w:rPr>
                <w:sz w:val="18"/>
                <w:szCs w:val="18"/>
              </w:rPr>
              <w:t>, jeśli dotyczy</w:t>
            </w:r>
            <w:r w:rsidRPr="007161D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10607476" w14:textId="77777777" w:rsidR="002522BB" w:rsidRDefault="002522BB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14:paraId="76E0D983" w14:textId="5C67DF70" w:rsidR="002522BB" w:rsidRPr="007161DF" w:rsidRDefault="002522BB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6DB1A" w14:textId="77777777" w:rsidR="002522BB" w:rsidRPr="007161DF" w:rsidRDefault="002522BB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Zatwierdzona max. konfiguracja miejsc pasażerskich / max. masa ładunku cargo</w:t>
            </w:r>
          </w:p>
          <w:p w14:paraId="2B0561E4" w14:textId="61AB3396" w:rsidR="002522BB" w:rsidRPr="007161DF" w:rsidRDefault="002522BB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2522BB" w14:paraId="7C421D28" w14:textId="77777777" w:rsidTr="00DF3D49">
        <w:trPr>
          <w:cantSplit/>
          <w:trHeight w:val="558"/>
        </w:trPr>
        <w:tc>
          <w:tcPr>
            <w:tcW w:w="3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9BC6" w14:textId="77777777" w:rsidR="002522BB" w:rsidRPr="007161DF" w:rsidRDefault="002522BB" w:rsidP="00573044">
            <w:pPr>
              <w:pStyle w:val="Nagwek"/>
              <w:tabs>
                <w:tab w:val="clear" w:pos="4536"/>
                <w:tab w:val="clear" w:pos="9072"/>
              </w:tabs>
              <w:spacing w:after="120"/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FD62" w14:textId="3EB25C85" w:rsidR="002522BB" w:rsidRPr="007161DF" w:rsidRDefault="002522BB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7161DF">
              <w:rPr>
                <w:sz w:val="18"/>
                <w:szCs w:val="18"/>
              </w:rPr>
              <w:t>lość miejsc personelu pokładowego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5537" w14:textId="77777777" w:rsidR="002522BB" w:rsidRPr="007161DF" w:rsidRDefault="002522BB" w:rsidP="00162F44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</w:tbl>
    <w:p w14:paraId="318F72E7" w14:textId="77777777" w:rsidR="007D4125" w:rsidRDefault="007D4125">
      <w:pPr>
        <w:rPr>
          <w:sz w:val="12"/>
          <w:szCs w:val="1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3120"/>
        <w:gridCol w:w="3543"/>
      </w:tblGrid>
      <w:tr w:rsidR="00162F44" w:rsidRPr="00631159" w14:paraId="6522653A" w14:textId="77777777" w:rsidTr="007D4125"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3061BE" w14:textId="77777777" w:rsidR="00162F44" w:rsidRPr="001C13D0" w:rsidRDefault="00162F44" w:rsidP="009F4066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b/>
              </w:rPr>
            </w:pPr>
            <w:r w:rsidRPr="001C13D0">
              <w:rPr>
                <w:b/>
              </w:rPr>
              <w:t>Silniki</w:t>
            </w:r>
          </w:p>
        </w:tc>
      </w:tr>
      <w:tr w:rsidR="00162F44" w14:paraId="000EFC2B" w14:textId="77777777" w:rsidTr="007D4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24C8A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Producent / Typ / Model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8F4E9B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Seria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76F8A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Numer seryjny</w:t>
            </w:r>
          </w:p>
        </w:tc>
      </w:tr>
      <w:tr w:rsidR="00162F44" w14:paraId="5483C9B4" w14:textId="77777777" w:rsidTr="007D4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BAFC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14:paraId="69CE4CAF" w14:textId="77777777" w:rsidR="00AD684E" w:rsidRPr="007161DF" w:rsidRDefault="00AD684E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14:paraId="2A60B5B5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BC51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47EB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E60EA2" w14:paraId="7A2504B7" w14:textId="77777777" w:rsidTr="007D4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DD53B" w14:textId="77777777" w:rsidR="00E60EA2" w:rsidRPr="007161DF" w:rsidRDefault="00E60EA2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Rok produkcji / Kraj produkcji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A2646" w14:textId="77777777" w:rsidR="00E60EA2" w:rsidRPr="007161DF" w:rsidRDefault="00E60EA2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Nr Certyfikatu Typu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B5692" w14:textId="77777777" w:rsidR="00E60EA2" w:rsidRPr="007161DF" w:rsidRDefault="00E60EA2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Wydanie / data wydania</w:t>
            </w:r>
          </w:p>
        </w:tc>
      </w:tr>
      <w:tr w:rsidR="00E60EA2" w14:paraId="36A60EE7" w14:textId="77777777" w:rsidTr="007D4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CCF9" w14:textId="77777777" w:rsidR="00E60EA2" w:rsidRPr="007161DF" w:rsidRDefault="00E60EA2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14:paraId="2CEE6D43" w14:textId="77777777" w:rsidR="00E60EA2" w:rsidRPr="007161DF" w:rsidRDefault="00E60EA2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14:paraId="51E2601B" w14:textId="77777777" w:rsidR="00E60EA2" w:rsidRPr="007161DF" w:rsidRDefault="00E60EA2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D18F" w14:textId="77777777" w:rsidR="00E60EA2" w:rsidRPr="007161DF" w:rsidRDefault="00E60EA2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4E69" w14:textId="77777777" w:rsidR="00E60EA2" w:rsidRPr="007161DF" w:rsidRDefault="00E60EA2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162F44" w14:paraId="3150B5AA" w14:textId="77777777" w:rsidTr="007D4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67808" w14:textId="77777777" w:rsidR="00162F44" w:rsidRPr="007161DF" w:rsidRDefault="00E60EA2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Typ układu wylotowego spalin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782A6" w14:textId="77777777" w:rsidR="00162F44" w:rsidRPr="007161DF" w:rsidRDefault="00E60EA2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Typ tłumika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C1FE7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162F44" w14:paraId="368945B2" w14:textId="77777777" w:rsidTr="007D4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FEF2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14:paraId="7E2248A0" w14:textId="77777777" w:rsidR="00AD684E" w:rsidRPr="007161DF" w:rsidRDefault="00AD684E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14:paraId="0449239B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AE61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23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</w:tbl>
    <w:p w14:paraId="4B43957B" w14:textId="77777777" w:rsidR="00162F44" w:rsidRPr="00A42B67" w:rsidRDefault="00162F44">
      <w:pPr>
        <w:rPr>
          <w:sz w:val="12"/>
          <w:szCs w:val="1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3120"/>
        <w:gridCol w:w="3543"/>
      </w:tblGrid>
      <w:tr w:rsidR="0078310A" w:rsidRPr="00631159" w14:paraId="4192931C" w14:textId="77777777" w:rsidTr="007D4125"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CA6506" w14:textId="77777777" w:rsidR="0078310A" w:rsidRPr="001C13D0" w:rsidRDefault="0078310A" w:rsidP="001C13D0">
            <w:pPr>
              <w:pStyle w:val="Nagwek"/>
              <w:tabs>
                <w:tab w:val="clear" w:pos="4536"/>
                <w:tab w:val="clear" w:pos="9072"/>
              </w:tabs>
              <w:rPr>
                <w:sz w:val="16"/>
                <w:szCs w:val="16"/>
              </w:rPr>
            </w:pPr>
            <w:r w:rsidRPr="001C13D0">
              <w:rPr>
                <w:b/>
              </w:rPr>
              <w:t>Śmigła</w:t>
            </w:r>
            <w:r>
              <w:rPr>
                <w:b/>
              </w:rPr>
              <w:t xml:space="preserve"> </w:t>
            </w:r>
            <w:r w:rsidRPr="0078310A">
              <w:t>(</w:t>
            </w:r>
            <w:r w:rsidRPr="008B51AE">
              <w:rPr>
                <w:i/>
                <w:sz w:val="16"/>
                <w:szCs w:val="16"/>
              </w:rPr>
              <w:t>dla śmigłowca dane wirnika(ów) i śmigiełka ogonowego, zespołów nośnych</w:t>
            </w:r>
            <w:r w:rsidRPr="0078310A">
              <w:t>)</w:t>
            </w:r>
          </w:p>
        </w:tc>
      </w:tr>
      <w:tr w:rsidR="00162F44" w14:paraId="7DF30013" w14:textId="77777777" w:rsidTr="007D4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283CC" w14:textId="77777777" w:rsidR="00162F44" w:rsidRDefault="00162F44" w:rsidP="00DF3D49">
            <w:pPr>
              <w:pStyle w:val="Nagwek"/>
              <w:tabs>
                <w:tab w:val="clear" w:pos="4536"/>
                <w:tab w:val="clear" w:pos="9072"/>
              </w:tabs>
            </w:pPr>
            <w:r>
              <w:t>Producent / Typ / Model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6EECB" w14:textId="77777777" w:rsidR="00162F44" w:rsidRDefault="00162F44" w:rsidP="00DF3D49">
            <w:pPr>
              <w:pStyle w:val="Nagwek"/>
              <w:tabs>
                <w:tab w:val="clear" w:pos="4536"/>
                <w:tab w:val="clear" w:pos="9072"/>
              </w:tabs>
            </w:pPr>
            <w:r>
              <w:t>Seria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3B8BD" w14:textId="77777777" w:rsidR="00162F44" w:rsidRDefault="00162F44" w:rsidP="00DF3D49">
            <w:pPr>
              <w:pStyle w:val="Nagwek"/>
              <w:tabs>
                <w:tab w:val="clear" w:pos="4536"/>
                <w:tab w:val="clear" w:pos="9072"/>
              </w:tabs>
            </w:pPr>
            <w:r>
              <w:t>Numer seryjny</w:t>
            </w:r>
          </w:p>
        </w:tc>
      </w:tr>
      <w:tr w:rsidR="00162F44" w:rsidRPr="007161DF" w14:paraId="6EDB5747" w14:textId="77777777" w:rsidTr="007D4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DBCD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14:paraId="153B2DE7" w14:textId="77777777" w:rsidR="00AD684E" w:rsidRPr="007161DF" w:rsidRDefault="00AD684E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14:paraId="1A5CB616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2230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6E1E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162F44" w:rsidRPr="007161DF" w14:paraId="3FD069EF" w14:textId="77777777" w:rsidTr="007D4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02B96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Rok produkcji / Kraj produkcji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50FCE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Nr Certyfikatu Typu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C247C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 w:rsidRPr="007161DF">
              <w:rPr>
                <w:sz w:val="18"/>
                <w:szCs w:val="18"/>
              </w:rPr>
              <w:t>Wydanie / data wydania</w:t>
            </w:r>
          </w:p>
        </w:tc>
      </w:tr>
      <w:tr w:rsidR="00162F44" w:rsidRPr="007161DF" w14:paraId="1B794CFB" w14:textId="77777777" w:rsidTr="007D4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DB34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14:paraId="05F22A84" w14:textId="77777777" w:rsidR="00AD684E" w:rsidRPr="007161DF" w:rsidRDefault="00AD684E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14:paraId="3655CE83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5926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CD4F" w14:textId="77777777" w:rsidR="00162F44" w:rsidRPr="007161DF" w:rsidRDefault="00162F44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</w:tbl>
    <w:p w14:paraId="178B07A3" w14:textId="77777777" w:rsidR="00162F44" w:rsidRPr="00A42B67" w:rsidRDefault="00162F44">
      <w:pPr>
        <w:rPr>
          <w:sz w:val="12"/>
          <w:szCs w:val="1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5"/>
        <w:gridCol w:w="3119"/>
        <w:gridCol w:w="3572"/>
      </w:tblGrid>
      <w:tr w:rsidR="0088262E" w:rsidRPr="00A42B67" w14:paraId="54BD0B34" w14:textId="77777777" w:rsidTr="007D4125">
        <w:tc>
          <w:tcPr>
            <w:tcW w:w="10206" w:type="dxa"/>
            <w:gridSpan w:val="3"/>
            <w:shd w:val="clear" w:color="auto" w:fill="D9D9D9" w:themeFill="background1" w:themeFillShade="D9"/>
          </w:tcPr>
          <w:p w14:paraId="4BB0B282" w14:textId="4058D22F" w:rsidR="0088262E" w:rsidRPr="00A42B67" w:rsidRDefault="0049015E" w:rsidP="00951142">
            <w:pPr>
              <w:spacing w:before="60" w:after="60"/>
              <w:rPr>
                <w:b/>
              </w:rPr>
            </w:pPr>
            <w:r w:rsidRPr="00A42B67">
              <w:rPr>
                <w:b/>
              </w:rPr>
              <w:t xml:space="preserve">Dokumenty </w:t>
            </w:r>
            <w:r w:rsidR="00C9069C" w:rsidRPr="00A42B67">
              <w:rPr>
                <w:b/>
              </w:rPr>
              <w:t>zdatności</w:t>
            </w:r>
          </w:p>
        </w:tc>
      </w:tr>
      <w:tr w:rsidR="009F4066" w:rsidRPr="008B5B72" w14:paraId="0DAB8C3A" w14:textId="77777777" w:rsidTr="007D4125">
        <w:trPr>
          <w:trHeight w:val="340"/>
        </w:trPr>
        <w:tc>
          <w:tcPr>
            <w:tcW w:w="3515" w:type="dxa"/>
            <w:vAlign w:val="center"/>
          </w:tcPr>
          <w:p w14:paraId="7363ABE5" w14:textId="77777777" w:rsidR="009F4066" w:rsidRPr="001C13D0" w:rsidRDefault="009F4066" w:rsidP="001C3A0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1C13D0">
              <w:rPr>
                <w:b/>
              </w:rPr>
              <w:t>Typ dokumentu</w:t>
            </w:r>
          </w:p>
        </w:tc>
        <w:tc>
          <w:tcPr>
            <w:tcW w:w="3119" w:type="dxa"/>
            <w:vAlign w:val="center"/>
          </w:tcPr>
          <w:p w14:paraId="51C66082" w14:textId="77777777" w:rsidR="009F4066" w:rsidRPr="001C13D0" w:rsidRDefault="009F4066" w:rsidP="001C3A0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1C13D0">
              <w:rPr>
                <w:b/>
              </w:rPr>
              <w:t>Numer dokumentu</w:t>
            </w:r>
          </w:p>
        </w:tc>
        <w:tc>
          <w:tcPr>
            <w:tcW w:w="3572" w:type="dxa"/>
            <w:vAlign w:val="center"/>
          </w:tcPr>
          <w:p w14:paraId="42713FDB" w14:textId="77777777" w:rsidR="009F4066" w:rsidRPr="001C13D0" w:rsidRDefault="009F4066" w:rsidP="001C3A0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1C13D0">
              <w:rPr>
                <w:b/>
              </w:rPr>
              <w:t xml:space="preserve">Data </w:t>
            </w:r>
            <w:r w:rsidR="00AD684E">
              <w:rPr>
                <w:b/>
              </w:rPr>
              <w:t>wydania / ważności</w:t>
            </w:r>
          </w:p>
        </w:tc>
      </w:tr>
      <w:tr w:rsidR="009F4066" w:rsidRPr="001C13D0" w14:paraId="7D82FD04" w14:textId="77777777" w:rsidTr="007D4125">
        <w:trPr>
          <w:trHeight w:val="340"/>
        </w:trPr>
        <w:tc>
          <w:tcPr>
            <w:tcW w:w="3515" w:type="dxa"/>
            <w:tcBorders>
              <w:bottom w:val="single" w:sz="4" w:space="0" w:color="auto"/>
            </w:tcBorders>
            <w:vAlign w:val="center"/>
          </w:tcPr>
          <w:p w14:paraId="77C8AA21" w14:textId="3EF0CBBC" w:rsidR="00675D98" w:rsidRPr="00B14E86" w:rsidRDefault="00675D98" w:rsidP="000B1726">
            <w:pPr>
              <w:pStyle w:val="Nagwek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8339DB6" w14:textId="77777777" w:rsidR="009F4066" w:rsidRPr="0088262E" w:rsidRDefault="009F4066" w:rsidP="001C3A0A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3572" w:type="dxa"/>
            <w:tcBorders>
              <w:bottom w:val="single" w:sz="4" w:space="0" w:color="auto"/>
            </w:tcBorders>
            <w:vAlign w:val="center"/>
          </w:tcPr>
          <w:p w14:paraId="1F363459" w14:textId="77777777" w:rsidR="009F4066" w:rsidRPr="0088262E" w:rsidRDefault="009F4066" w:rsidP="001C3A0A">
            <w:pPr>
              <w:pStyle w:val="Nagwek"/>
              <w:tabs>
                <w:tab w:val="clear" w:pos="4536"/>
                <w:tab w:val="clear" w:pos="9072"/>
              </w:tabs>
            </w:pPr>
          </w:p>
        </w:tc>
      </w:tr>
      <w:tr w:rsidR="009F4066" w:rsidRPr="001C13D0" w14:paraId="544B7FDA" w14:textId="77777777" w:rsidTr="007D4125">
        <w:trPr>
          <w:trHeight w:val="340"/>
        </w:trPr>
        <w:tc>
          <w:tcPr>
            <w:tcW w:w="3515" w:type="dxa"/>
            <w:tcBorders>
              <w:bottom w:val="single" w:sz="4" w:space="0" w:color="auto"/>
            </w:tcBorders>
            <w:vAlign w:val="center"/>
          </w:tcPr>
          <w:p w14:paraId="757A0F47" w14:textId="36C4D3AC" w:rsidR="00675D98" w:rsidRPr="00B14E86" w:rsidRDefault="00675D98" w:rsidP="000B1726">
            <w:pPr>
              <w:pStyle w:val="Nagwek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6A911AC" w14:textId="77777777" w:rsidR="009F4066" w:rsidRPr="0088262E" w:rsidRDefault="009F4066" w:rsidP="001C3A0A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3572" w:type="dxa"/>
            <w:tcBorders>
              <w:bottom w:val="single" w:sz="4" w:space="0" w:color="auto"/>
            </w:tcBorders>
            <w:vAlign w:val="center"/>
          </w:tcPr>
          <w:p w14:paraId="7F17EF7D" w14:textId="77777777" w:rsidR="009F4066" w:rsidRPr="0088262E" w:rsidRDefault="009F4066" w:rsidP="001C3A0A">
            <w:pPr>
              <w:pStyle w:val="Nagwek"/>
              <w:tabs>
                <w:tab w:val="clear" w:pos="4536"/>
                <w:tab w:val="clear" w:pos="9072"/>
              </w:tabs>
            </w:pPr>
          </w:p>
        </w:tc>
      </w:tr>
      <w:tr w:rsidR="00675D98" w:rsidRPr="001C13D0" w14:paraId="62DD4E4D" w14:textId="77777777" w:rsidTr="007D4125">
        <w:trPr>
          <w:trHeight w:val="340"/>
        </w:trPr>
        <w:tc>
          <w:tcPr>
            <w:tcW w:w="3515" w:type="dxa"/>
            <w:tcBorders>
              <w:bottom w:val="single" w:sz="4" w:space="0" w:color="auto"/>
            </w:tcBorders>
            <w:vAlign w:val="center"/>
          </w:tcPr>
          <w:p w14:paraId="696AB26C" w14:textId="77777777" w:rsidR="00675D98" w:rsidRPr="00B14E86" w:rsidRDefault="00675D98" w:rsidP="001C3A0A">
            <w:pPr>
              <w:pStyle w:val="Nagwek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D4BC8A7" w14:textId="77777777" w:rsidR="00675D98" w:rsidRPr="0088262E" w:rsidRDefault="00675D98" w:rsidP="001C3A0A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3572" w:type="dxa"/>
            <w:tcBorders>
              <w:bottom w:val="single" w:sz="4" w:space="0" w:color="auto"/>
            </w:tcBorders>
            <w:vAlign w:val="center"/>
          </w:tcPr>
          <w:p w14:paraId="1F5D8C55" w14:textId="77777777" w:rsidR="00675D98" w:rsidRPr="0088262E" w:rsidRDefault="00675D98" w:rsidP="001C3A0A">
            <w:pPr>
              <w:pStyle w:val="Nagwek"/>
              <w:tabs>
                <w:tab w:val="clear" w:pos="4536"/>
                <w:tab w:val="clear" w:pos="9072"/>
              </w:tabs>
            </w:pPr>
          </w:p>
        </w:tc>
      </w:tr>
    </w:tbl>
    <w:p w14:paraId="49F445AD" w14:textId="5F34BE10" w:rsidR="00B14E86" w:rsidRDefault="00B14E86">
      <w:pPr>
        <w:rPr>
          <w:sz w:val="12"/>
          <w:szCs w:val="1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5"/>
        <w:gridCol w:w="3119"/>
        <w:gridCol w:w="3572"/>
      </w:tblGrid>
      <w:tr w:rsidR="000B7A22" w:rsidRPr="001C13D0" w14:paraId="01569638" w14:textId="77777777" w:rsidTr="00DF3D49">
        <w:trPr>
          <w:trHeight w:val="340"/>
        </w:trPr>
        <w:tc>
          <w:tcPr>
            <w:tcW w:w="3515" w:type="dxa"/>
            <w:tcBorders>
              <w:top w:val="single" w:sz="4" w:space="0" w:color="auto"/>
            </w:tcBorders>
            <w:vAlign w:val="center"/>
          </w:tcPr>
          <w:p w14:paraId="153703CB" w14:textId="77777777" w:rsidR="000B7A22" w:rsidRPr="00B14E86" w:rsidRDefault="000B7A22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1C13D0">
              <w:rPr>
                <w:b/>
              </w:rPr>
              <w:t>Instrukcja użytkowania w locie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7A9931A6" w14:textId="77777777" w:rsidR="000B7A22" w:rsidRDefault="000B7A22" w:rsidP="00DF3D49">
            <w:pPr>
              <w:pStyle w:val="Nagwek"/>
              <w:tabs>
                <w:tab w:val="clear" w:pos="4536"/>
                <w:tab w:val="clear" w:pos="9072"/>
              </w:tabs>
            </w:pPr>
          </w:p>
          <w:p w14:paraId="6212A244" w14:textId="77777777" w:rsidR="000B7A22" w:rsidRPr="0088262E" w:rsidRDefault="000B7A22" w:rsidP="00DF3D49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3572" w:type="dxa"/>
            <w:tcBorders>
              <w:top w:val="single" w:sz="4" w:space="0" w:color="auto"/>
            </w:tcBorders>
            <w:vAlign w:val="center"/>
          </w:tcPr>
          <w:p w14:paraId="7FE7F95E" w14:textId="77777777" w:rsidR="000B7A22" w:rsidRPr="0088262E" w:rsidRDefault="000B7A22" w:rsidP="00DF3D49">
            <w:pPr>
              <w:pStyle w:val="Nagwek"/>
              <w:tabs>
                <w:tab w:val="clear" w:pos="4536"/>
                <w:tab w:val="clear" w:pos="9072"/>
              </w:tabs>
            </w:pPr>
          </w:p>
        </w:tc>
      </w:tr>
      <w:tr w:rsidR="000B7A22" w:rsidRPr="001C13D0" w14:paraId="124787DF" w14:textId="77777777" w:rsidTr="00DF3D49">
        <w:trPr>
          <w:trHeight w:val="340"/>
        </w:trPr>
        <w:tc>
          <w:tcPr>
            <w:tcW w:w="3515" w:type="dxa"/>
            <w:vAlign w:val="center"/>
          </w:tcPr>
          <w:p w14:paraId="71CD9A9D" w14:textId="77777777" w:rsidR="000B7A22" w:rsidRPr="001C13D0" w:rsidRDefault="000B7A22" w:rsidP="00DF3D49">
            <w:pPr>
              <w:pStyle w:val="Nagwek"/>
              <w:tabs>
                <w:tab w:val="clear" w:pos="4536"/>
                <w:tab w:val="clear" w:pos="9072"/>
              </w:tabs>
              <w:rPr>
                <w:b/>
              </w:rPr>
            </w:pPr>
            <w:r>
              <w:rPr>
                <w:b/>
              </w:rPr>
              <w:t>Program obsługi technicznej</w:t>
            </w:r>
          </w:p>
        </w:tc>
        <w:tc>
          <w:tcPr>
            <w:tcW w:w="3119" w:type="dxa"/>
            <w:vAlign w:val="center"/>
          </w:tcPr>
          <w:p w14:paraId="77B162AF" w14:textId="77777777" w:rsidR="000B7A22" w:rsidRDefault="000B7A22" w:rsidP="00DF3D49">
            <w:pPr>
              <w:pStyle w:val="Nagwek"/>
              <w:tabs>
                <w:tab w:val="clear" w:pos="4536"/>
                <w:tab w:val="clear" w:pos="9072"/>
              </w:tabs>
            </w:pPr>
          </w:p>
          <w:p w14:paraId="6B23BD4C" w14:textId="77777777" w:rsidR="000B7A22" w:rsidRPr="0088262E" w:rsidRDefault="000B7A22" w:rsidP="00DF3D49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3572" w:type="dxa"/>
            <w:vAlign w:val="center"/>
          </w:tcPr>
          <w:p w14:paraId="5521F1D6" w14:textId="77777777" w:rsidR="000B7A22" w:rsidRPr="0088262E" w:rsidRDefault="000B7A22" w:rsidP="00DF3D49">
            <w:pPr>
              <w:pStyle w:val="Nagwek"/>
              <w:tabs>
                <w:tab w:val="clear" w:pos="4536"/>
                <w:tab w:val="clear" w:pos="9072"/>
              </w:tabs>
            </w:pPr>
          </w:p>
        </w:tc>
      </w:tr>
    </w:tbl>
    <w:p w14:paraId="056C5EC2" w14:textId="297BDE04" w:rsidR="000B7A22" w:rsidRDefault="000B7A22">
      <w:pPr>
        <w:rPr>
          <w:sz w:val="12"/>
          <w:szCs w:val="12"/>
        </w:rPr>
      </w:pPr>
    </w:p>
    <w:p w14:paraId="1001195F" w14:textId="77777777" w:rsidR="000B7A22" w:rsidRPr="00307FBC" w:rsidRDefault="000B7A22">
      <w:pPr>
        <w:rPr>
          <w:sz w:val="12"/>
          <w:szCs w:val="12"/>
        </w:rPr>
      </w:pPr>
    </w:p>
    <w:tbl>
      <w:tblPr>
        <w:tblW w:w="102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2268"/>
      </w:tblGrid>
      <w:tr w:rsidR="002522BB" w:rsidRPr="00653CB5" w14:paraId="38B86E15" w14:textId="77777777" w:rsidTr="00DF3D49">
        <w:tc>
          <w:tcPr>
            <w:tcW w:w="79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0DE1B1" w14:textId="41B6349F" w:rsidR="002522BB" w:rsidRDefault="002522BB" w:rsidP="00DF3D49">
            <w:pPr>
              <w:pStyle w:val="Nagwek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  <w:r w:rsidRPr="00653CB5">
              <w:rPr>
                <w:b/>
                <w:sz w:val="18"/>
                <w:szCs w:val="18"/>
              </w:rPr>
              <w:t>Miejsce postoju statku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3CB5">
              <w:rPr>
                <w:b/>
                <w:sz w:val="18"/>
                <w:szCs w:val="18"/>
              </w:rPr>
              <w:t>powietrznego</w:t>
            </w:r>
            <w:r>
              <w:rPr>
                <w:b/>
                <w:sz w:val="18"/>
                <w:szCs w:val="18"/>
              </w:rPr>
              <w:t xml:space="preserve">/ </w:t>
            </w:r>
          </w:p>
          <w:p w14:paraId="5CFB2DB3" w14:textId="060D8B03" w:rsidR="002522BB" w:rsidRPr="00653CB5" w:rsidRDefault="002522BB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Miejsce wykonania oględzin fizycznych statku powietrznego</w:t>
            </w:r>
          </w:p>
          <w:p w14:paraId="01267803" w14:textId="56AC2A69" w:rsidR="002522BB" w:rsidRPr="00653CB5" w:rsidRDefault="002522BB" w:rsidP="00DF3D49">
            <w:pPr>
              <w:pStyle w:val="Nagwek"/>
              <w:tabs>
                <w:tab w:val="clear" w:pos="4536"/>
                <w:tab w:val="clear" w:pos="9072"/>
              </w:tabs>
              <w:ind w:left="1172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C10A" w14:textId="77777777" w:rsidR="002522BB" w:rsidRPr="00653CB5" w:rsidRDefault="002522BB" w:rsidP="00DF3D49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</w:tbl>
    <w:p w14:paraId="1663EB95" w14:textId="77777777" w:rsidR="00F31E9D" w:rsidRPr="00EE1982" w:rsidRDefault="00F31E9D" w:rsidP="00F31E9D">
      <w:pPr>
        <w:pStyle w:val="Nagwek"/>
        <w:tabs>
          <w:tab w:val="clear" w:pos="4536"/>
          <w:tab w:val="clear" w:pos="9072"/>
        </w:tabs>
        <w:rPr>
          <w:sz w:val="16"/>
          <w:szCs w:val="16"/>
        </w:rPr>
      </w:pPr>
    </w:p>
    <w:p w14:paraId="1C756C2E" w14:textId="7CB2AF33" w:rsidR="00F31E9D" w:rsidRPr="006A0A68" w:rsidRDefault="00F31E9D" w:rsidP="007D4125">
      <w:pPr>
        <w:pStyle w:val="Nagwek"/>
        <w:tabs>
          <w:tab w:val="clear" w:pos="4536"/>
          <w:tab w:val="clear" w:pos="9072"/>
        </w:tabs>
        <w:spacing w:after="80"/>
        <w:ind w:left="851" w:right="140" w:hanging="851"/>
        <w:jc w:val="both"/>
        <w:rPr>
          <w:sz w:val="16"/>
          <w:szCs w:val="16"/>
        </w:rPr>
      </w:pPr>
      <w:r w:rsidRPr="006A0A68">
        <w:rPr>
          <w:rFonts w:cs="Arial"/>
          <w:b/>
          <w:sz w:val="16"/>
          <w:szCs w:val="16"/>
        </w:rPr>
        <w:t>UWAGA</w:t>
      </w:r>
      <w:r w:rsidRPr="006A0A68">
        <w:rPr>
          <w:rFonts w:cs="Arial"/>
          <w:sz w:val="16"/>
          <w:szCs w:val="16"/>
        </w:rPr>
        <w:t>:</w:t>
      </w:r>
      <w:r w:rsidR="007D4125" w:rsidRPr="006A0A68">
        <w:rPr>
          <w:rFonts w:cs="Arial"/>
          <w:sz w:val="16"/>
          <w:szCs w:val="16"/>
        </w:rPr>
        <w:tab/>
      </w:r>
      <w:r w:rsidRPr="006A0A68">
        <w:rPr>
          <w:rFonts w:cs="Arial"/>
          <w:sz w:val="16"/>
          <w:szCs w:val="16"/>
        </w:rPr>
        <w:t xml:space="preserve">W przypadku, gdy oględziny statku powietrznego do wydania </w:t>
      </w:r>
      <w:proofErr w:type="spellStart"/>
      <w:r w:rsidR="007D4125" w:rsidRPr="006A0A68">
        <w:rPr>
          <w:rFonts w:cs="Arial"/>
          <w:sz w:val="16"/>
          <w:szCs w:val="16"/>
        </w:rPr>
        <w:t>CofA</w:t>
      </w:r>
      <w:proofErr w:type="spellEnd"/>
      <w:r w:rsidRPr="006A0A68">
        <w:rPr>
          <w:rFonts w:cs="Arial"/>
          <w:sz w:val="16"/>
          <w:szCs w:val="16"/>
        </w:rPr>
        <w:t xml:space="preserve"> do lotu wykonywane są poza terytorium Polski, wnioskodawcy zostanie przekazana kalkulacja kosztów dodatkowych. Wnioskodawca </w:t>
      </w:r>
      <w:r w:rsidR="009D1B06">
        <w:rPr>
          <w:rFonts w:cs="Arial"/>
          <w:sz w:val="16"/>
          <w:szCs w:val="16"/>
        </w:rPr>
        <w:t>jest zobowiązany do</w:t>
      </w:r>
      <w:r w:rsidRPr="006A0A68">
        <w:rPr>
          <w:rFonts w:cs="Arial"/>
          <w:sz w:val="16"/>
          <w:szCs w:val="16"/>
        </w:rPr>
        <w:t xml:space="preserve"> </w:t>
      </w:r>
      <w:r w:rsidR="000B1726" w:rsidRPr="006A0A68">
        <w:rPr>
          <w:rFonts w:cs="Arial"/>
          <w:sz w:val="16"/>
          <w:szCs w:val="16"/>
        </w:rPr>
        <w:t>złoż</w:t>
      </w:r>
      <w:r w:rsidR="009D1B06">
        <w:rPr>
          <w:rFonts w:cs="Arial"/>
          <w:sz w:val="16"/>
          <w:szCs w:val="16"/>
        </w:rPr>
        <w:t>enia</w:t>
      </w:r>
      <w:r w:rsidRPr="006A0A68">
        <w:rPr>
          <w:rFonts w:cs="Arial"/>
          <w:sz w:val="16"/>
          <w:szCs w:val="16"/>
        </w:rPr>
        <w:t xml:space="preserve"> pism</w:t>
      </w:r>
      <w:r w:rsidR="009D1B06">
        <w:rPr>
          <w:rFonts w:cs="Arial"/>
          <w:sz w:val="16"/>
          <w:szCs w:val="16"/>
        </w:rPr>
        <w:t>a</w:t>
      </w:r>
      <w:r w:rsidRPr="006A0A68">
        <w:rPr>
          <w:rFonts w:cs="Arial"/>
          <w:sz w:val="16"/>
          <w:szCs w:val="16"/>
        </w:rPr>
        <w:t>, w którym akceptuje pokrycie kosztów dodatkowych wykazanych w kalkulacji.</w:t>
      </w:r>
      <w:r w:rsidR="007D4125" w:rsidRPr="006A0A68">
        <w:rPr>
          <w:rFonts w:cs="Arial"/>
          <w:sz w:val="16"/>
          <w:szCs w:val="16"/>
        </w:rPr>
        <w:t xml:space="preserve"> </w:t>
      </w:r>
      <w:r w:rsidRPr="006A0A68">
        <w:rPr>
          <w:rFonts w:cs="Arial"/>
          <w:sz w:val="16"/>
          <w:szCs w:val="16"/>
        </w:rPr>
        <w:t>Koszty dodatkowe obejmują m.in. koszty podróży, pobytu, diety oraz szkoleń (dotyczy obejmowania nadzorem nowego typu statku powietrznego).</w:t>
      </w:r>
    </w:p>
    <w:p w14:paraId="602B83D2" w14:textId="1B80785B" w:rsidR="007D4125" w:rsidRDefault="007D4125">
      <w:pPr>
        <w:rPr>
          <w:sz w:val="12"/>
          <w:szCs w:val="12"/>
        </w:rPr>
      </w:pPr>
      <w:r>
        <w:rPr>
          <w:sz w:val="12"/>
          <w:szCs w:val="12"/>
        </w:rPr>
        <w:br w:type="page"/>
      </w:r>
    </w:p>
    <w:p w14:paraId="2A95F6A1" w14:textId="77777777" w:rsidR="003769DC" w:rsidRPr="0091346E" w:rsidRDefault="003769DC">
      <w:pPr>
        <w:rPr>
          <w:sz w:val="12"/>
          <w:szCs w:val="1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657C94" w:rsidRPr="00A54202" w14:paraId="329CE6A6" w14:textId="77777777" w:rsidTr="3ACC32BB">
        <w:trPr>
          <w:trHeight w:val="249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266CD5" w14:textId="3BBE5195" w:rsidR="00657C94" w:rsidRDefault="00585B31" w:rsidP="005E05F5">
            <w:pPr>
              <w:spacing w:before="20" w:after="20"/>
              <w:rPr>
                <w:b/>
              </w:rPr>
            </w:pP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-196941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2BB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2522BB" w:rsidRPr="00A54202">
              <w:rPr>
                <w:b/>
                <w:sz w:val="18"/>
                <w:szCs w:val="18"/>
              </w:rPr>
              <w:t xml:space="preserve"> </w:t>
            </w:r>
            <w:r w:rsidR="004C2380">
              <w:rPr>
                <w:b/>
              </w:rPr>
              <w:t>Załączniki do wniosku</w:t>
            </w:r>
            <w:r w:rsidR="00511A2F">
              <w:rPr>
                <w:b/>
              </w:rPr>
              <w:t xml:space="preserve"> o wydanie </w:t>
            </w:r>
            <w:proofErr w:type="spellStart"/>
            <w:r w:rsidR="00511A2F">
              <w:rPr>
                <w:b/>
              </w:rPr>
              <w:t>CofA</w:t>
            </w:r>
            <w:proofErr w:type="spellEnd"/>
            <w:r w:rsidR="00822356">
              <w:rPr>
                <w:b/>
              </w:rPr>
              <w:t xml:space="preserve"> i NC</w:t>
            </w:r>
          </w:p>
          <w:p w14:paraId="6D175175" w14:textId="06F80888" w:rsidR="00794019" w:rsidRPr="00647F60" w:rsidRDefault="002522BB">
            <w:pPr>
              <w:spacing w:before="20" w:after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 przypadku braku oryginałów wymaganych dokumentów zdatności można je przekazać bezpośrednio przed wydaniem </w:t>
            </w:r>
            <w:proofErr w:type="spellStart"/>
            <w:r>
              <w:rPr>
                <w:bCs/>
                <w:sz w:val="16"/>
                <w:szCs w:val="16"/>
              </w:rPr>
              <w:t>CofA</w:t>
            </w:r>
            <w:proofErr w:type="spellEnd"/>
            <w:r>
              <w:rPr>
                <w:bCs/>
                <w:sz w:val="16"/>
                <w:szCs w:val="16"/>
              </w:rPr>
              <w:t xml:space="preserve"> i/lub NC, a do wniosku można załączyć kopie </w:t>
            </w:r>
            <w:r w:rsidR="006C58B9">
              <w:rPr>
                <w:bCs/>
                <w:sz w:val="16"/>
                <w:szCs w:val="16"/>
              </w:rPr>
              <w:t>wraz z</w:t>
            </w:r>
            <w:r w:rsidR="00647F60" w:rsidRPr="00647F60">
              <w:rPr>
                <w:bCs/>
                <w:sz w:val="16"/>
                <w:szCs w:val="16"/>
              </w:rPr>
              <w:t xml:space="preserve"> pisemn</w:t>
            </w:r>
            <w:r w:rsidR="006C58B9">
              <w:rPr>
                <w:bCs/>
                <w:sz w:val="16"/>
                <w:szCs w:val="16"/>
              </w:rPr>
              <w:t>ym</w:t>
            </w:r>
            <w:r w:rsidR="00647F60" w:rsidRPr="00647F60">
              <w:rPr>
                <w:bCs/>
                <w:sz w:val="16"/>
                <w:szCs w:val="16"/>
              </w:rPr>
              <w:t xml:space="preserve"> zobowiązanie</w:t>
            </w:r>
            <w:r w:rsidR="006C58B9">
              <w:rPr>
                <w:bCs/>
                <w:sz w:val="16"/>
                <w:szCs w:val="16"/>
              </w:rPr>
              <w:t>m</w:t>
            </w:r>
            <w:r w:rsidR="00647F60" w:rsidRPr="00647F60">
              <w:rPr>
                <w:bCs/>
                <w:sz w:val="16"/>
                <w:szCs w:val="16"/>
              </w:rPr>
              <w:t xml:space="preserve"> do </w:t>
            </w:r>
            <w:r w:rsidR="008D4969">
              <w:rPr>
                <w:bCs/>
                <w:sz w:val="16"/>
                <w:szCs w:val="16"/>
              </w:rPr>
              <w:t>uzupełnienia brakujących</w:t>
            </w:r>
            <w:r w:rsidR="006C58B9" w:rsidRPr="00647F60">
              <w:rPr>
                <w:bCs/>
                <w:sz w:val="16"/>
                <w:szCs w:val="16"/>
              </w:rPr>
              <w:t xml:space="preserve"> </w:t>
            </w:r>
            <w:r w:rsidR="006C58B9">
              <w:rPr>
                <w:bCs/>
                <w:sz w:val="16"/>
                <w:szCs w:val="16"/>
              </w:rPr>
              <w:t>oryginałów</w:t>
            </w:r>
            <w:r w:rsidR="006C58B9" w:rsidRPr="00647F60">
              <w:rPr>
                <w:bCs/>
                <w:sz w:val="16"/>
                <w:szCs w:val="16"/>
              </w:rPr>
              <w:t xml:space="preserve"> </w:t>
            </w:r>
            <w:r w:rsidR="00647F60" w:rsidRPr="00647F60">
              <w:rPr>
                <w:bCs/>
                <w:sz w:val="16"/>
                <w:szCs w:val="16"/>
              </w:rPr>
              <w:t xml:space="preserve">dokumentów przed wydaniem </w:t>
            </w:r>
            <w:proofErr w:type="spellStart"/>
            <w:r w:rsidR="00647F60" w:rsidRPr="00647F60">
              <w:rPr>
                <w:bCs/>
                <w:sz w:val="16"/>
                <w:szCs w:val="16"/>
              </w:rPr>
              <w:t>CofA</w:t>
            </w:r>
            <w:proofErr w:type="spellEnd"/>
            <w:r w:rsidR="00647F60" w:rsidRPr="00647F60">
              <w:rPr>
                <w:bCs/>
                <w:sz w:val="16"/>
                <w:szCs w:val="16"/>
              </w:rPr>
              <w:t xml:space="preserve"> i/lub NC</w:t>
            </w:r>
            <w:r w:rsidR="00794019">
              <w:rPr>
                <w:bCs/>
                <w:sz w:val="16"/>
                <w:szCs w:val="16"/>
              </w:rPr>
              <w:t>.</w:t>
            </w:r>
          </w:p>
        </w:tc>
      </w:tr>
      <w:tr w:rsidR="004C2380" w:rsidRPr="00A54202" w14:paraId="3A3FB4B5" w14:textId="77777777" w:rsidTr="3ACC32BB">
        <w:trPr>
          <w:trHeight w:val="249"/>
        </w:trPr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492C92" w14:textId="2D08A244" w:rsidR="004C2380" w:rsidRDefault="00585B31" w:rsidP="004C2380">
            <w:pPr>
              <w:spacing w:before="80" w:after="20"/>
              <w:rPr>
                <w:b/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757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10B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B0010B" w:rsidRPr="00A54202">
              <w:rPr>
                <w:b/>
                <w:sz w:val="18"/>
                <w:szCs w:val="18"/>
              </w:rPr>
              <w:t xml:space="preserve"> </w:t>
            </w:r>
            <w:r w:rsidR="004C2380" w:rsidRPr="00A54202">
              <w:rPr>
                <w:b/>
                <w:sz w:val="18"/>
                <w:szCs w:val="18"/>
              </w:rPr>
              <w:t>now</w:t>
            </w:r>
            <w:r w:rsidR="006C58B9">
              <w:rPr>
                <w:b/>
                <w:sz w:val="18"/>
                <w:szCs w:val="18"/>
              </w:rPr>
              <w:t>y</w:t>
            </w:r>
            <w:r w:rsidR="004C2380" w:rsidRPr="00A54202">
              <w:rPr>
                <w:b/>
                <w:sz w:val="18"/>
                <w:szCs w:val="18"/>
              </w:rPr>
              <w:t xml:space="preserve"> stat</w:t>
            </w:r>
            <w:r w:rsidR="006C58B9">
              <w:rPr>
                <w:b/>
                <w:sz w:val="18"/>
                <w:szCs w:val="18"/>
              </w:rPr>
              <w:t>ek</w:t>
            </w:r>
            <w:r w:rsidR="004C2380" w:rsidRPr="00A54202">
              <w:rPr>
                <w:b/>
                <w:sz w:val="18"/>
                <w:szCs w:val="18"/>
              </w:rPr>
              <w:t xml:space="preserve"> </w:t>
            </w:r>
            <w:r w:rsidR="006C58B9" w:rsidRPr="00A54202">
              <w:rPr>
                <w:b/>
                <w:sz w:val="18"/>
                <w:szCs w:val="18"/>
              </w:rPr>
              <w:t>powietrzn</w:t>
            </w:r>
            <w:r w:rsidR="006C58B9">
              <w:rPr>
                <w:b/>
                <w:sz w:val="18"/>
                <w:szCs w:val="18"/>
              </w:rPr>
              <w:t>y</w:t>
            </w:r>
            <w:r w:rsidR="00A442B1">
              <w:rPr>
                <w:b/>
                <w:sz w:val="18"/>
                <w:szCs w:val="18"/>
              </w:rPr>
              <w:t>:</w:t>
            </w:r>
          </w:p>
        </w:tc>
      </w:tr>
      <w:tr w:rsidR="00635793" w:rsidRPr="00A54202" w14:paraId="1C070D9F" w14:textId="77777777" w:rsidTr="3ACC32BB">
        <w:trPr>
          <w:trHeight w:val="249"/>
        </w:trPr>
        <w:tc>
          <w:tcPr>
            <w:tcW w:w="10206" w:type="dxa"/>
            <w:tcBorders>
              <w:bottom w:val="single" w:sz="4" w:space="0" w:color="auto"/>
            </w:tcBorders>
            <w:vAlign w:val="center"/>
          </w:tcPr>
          <w:p w14:paraId="39044B29" w14:textId="77777777" w:rsidR="00DC68CE" w:rsidRDefault="00DC68CE" w:rsidP="00B0010B">
            <w:pPr>
              <w:pStyle w:val="Akapitzlist"/>
              <w:numPr>
                <w:ilvl w:val="0"/>
                <w:numId w:val="37"/>
              </w:numPr>
              <w:spacing w:before="40" w:after="40"/>
              <w:ind w:left="718" w:hanging="282"/>
              <w:contextualSpacing w:val="0"/>
              <w:rPr>
                <w:sz w:val="18"/>
                <w:szCs w:val="18"/>
              </w:rPr>
            </w:pPr>
            <w:r w:rsidRPr="00A54202">
              <w:rPr>
                <w:sz w:val="18"/>
                <w:szCs w:val="18"/>
              </w:rPr>
              <w:t xml:space="preserve">Dokumenty </w:t>
            </w:r>
            <w:r>
              <w:rPr>
                <w:sz w:val="18"/>
                <w:szCs w:val="18"/>
              </w:rPr>
              <w:t>zdatności</w:t>
            </w:r>
            <w:r w:rsidR="0075005F">
              <w:rPr>
                <w:sz w:val="18"/>
                <w:szCs w:val="18"/>
              </w:rPr>
              <w:t xml:space="preserve"> (oryginał)</w:t>
            </w:r>
            <w:r w:rsidR="00A676AC">
              <w:rPr>
                <w:sz w:val="18"/>
                <w:szCs w:val="18"/>
              </w:rPr>
              <w:t xml:space="preserve"> - zaznaczyć</w:t>
            </w:r>
            <w:r>
              <w:rPr>
                <w:sz w:val="18"/>
                <w:szCs w:val="18"/>
              </w:rPr>
              <w:t>:</w:t>
            </w:r>
          </w:p>
          <w:p w14:paraId="74C441B4" w14:textId="3D56C691" w:rsidR="00DC68CE" w:rsidRPr="00A676AC" w:rsidRDefault="00585B31" w:rsidP="00B0010B">
            <w:pPr>
              <w:spacing w:before="40"/>
              <w:ind w:left="718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78114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2CA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676AC" w:rsidRPr="00A676AC">
              <w:rPr>
                <w:sz w:val="18"/>
                <w:szCs w:val="18"/>
              </w:rPr>
              <w:t xml:space="preserve"> </w:t>
            </w:r>
            <w:r w:rsidR="00A676AC">
              <w:rPr>
                <w:sz w:val="18"/>
                <w:szCs w:val="18"/>
              </w:rPr>
              <w:t xml:space="preserve"> </w:t>
            </w:r>
            <w:r w:rsidR="00DC68CE" w:rsidRPr="00A676AC">
              <w:rPr>
                <w:sz w:val="18"/>
                <w:szCs w:val="18"/>
              </w:rPr>
              <w:t xml:space="preserve">oświadczenie zgodności EASA </w:t>
            </w:r>
            <w:r w:rsidR="00635793" w:rsidRPr="00A676AC">
              <w:rPr>
                <w:sz w:val="18"/>
                <w:szCs w:val="18"/>
              </w:rPr>
              <w:t xml:space="preserve">Form 52 – nowy UE, </w:t>
            </w:r>
            <w:r w:rsidR="004C2380">
              <w:rPr>
                <w:sz w:val="18"/>
                <w:szCs w:val="18"/>
              </w:rPr>
              <w:t>lub</w:t>
            </w:r>
          </w:p>
          <w:p w14:paraId="2819801E" w14:textId="222F0FA9" w:rsidR="00635793" w:rsidRDefault="00585B31" w:rsidP="00B0010B">
            <w:pPr>
              <w:spacing w:after="40"/>
              <w:ind w:left="718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14894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05F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A676AC" w:rsidRPr="00A676AC">
              <w:rPr>
                <w:sz w:val="18"/>
                <w:szCs w:val="18"/>
              </w:rPr>
              <w:t xml:space="preserve">  </w:t>
            </w:r>
            <w:r w:rsidR="00DC68CE" w:rsidRPr="00A676AC">
              <w:rPr>
                <w:sz w:val="18"/>
                <w:szCs w:val="18"/>
              </w:rPr>
              <w:t xml:space="preserve">eksportowe świadectwo zdatności do lotu </w:t>
            </w:r>
            <w:r w:rsidR="0075005F">
              <w:rPr>
                <w:sz w:val="18"/>
                <w:szCs w:val="18"/>
              </w:rPr>
              <w:t>(</w:t>
            </w:r>
            <w:proofErr w:type="spellStart"/>
            <w:r w:rsidR="00635793" w:rsidRPr="00A676AC">
              <w:rPr>
                <w:sz w:val="18"/>
                <w:szCs w:val="18"/>
              </w:rPr>
              <w:t>ExCofA</w:t>
            </w:r>
            <w:proofErr w:type="spellEnd"/>
            <w:r w:rsidR="0075005F">
              <w:rPr>
                <w:sz w:val="18"/>
                <w:szCs w:val="18"/>
              </w:rPr>
              <w:t>)</w:t>
            </w:r>
            <w:r w:rsidR="00635793" w:rsidRPr="00A676AC">
              <w:rPr>
                <w:sz w:val="18"/>
                <w:szCs w:val="18"/>
              </w:rPr>
              <w:t xml:space="preserve"> – nowy </w:t>
            </w:r>
            <w:r w:rsidR="00DC68CE" w:rsidRPr="00A676AC">
              <w:rPr>
                <w:sz w:val="18"/>
                <w:szCs w:val="18"/>
              </w:rPr>
              <w:t>kraj trzeci</w:t>
            </w:r>
          </w:p>
          <w:p w14:paraId="3D561EC3" w14:textId="220917D6" w:rsidR="00220CC0" w:rsidRDefault="000C029D" w:rsidP="00B0010B">
            <w:pPr>
              <w:pStyle w:val="Akapitzlist"/>
              <w:numPr>
                <w:ilvl w:val="0"/>
                <w:numId w:val="37"/>
              </w:numPr>
              <w:spacing w:before="40" w:after="40"/>
              <w:ind w:left="718" w:hanging="28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220CC0" w:rsidRPr="00220CC0">
              <w:rPr>
                <w:sz w:val="18"/>
                <w:szCs w:val="18"/>
              </w:rPr>
              <w:t>rotokół ważenia i wyważenia odpowiadający aktualnej konfiguracji statku powietrznego</w:t>
            </w:r>
            <w:r w:rsidR="00220CC0">
              <w:rPr>
                <w:sz w:val="18"/>
                <w:szCs w:val="18"/>
              </w:rPr>
              <w:t xml:space="preserve"> - kopia</w:t>
            </w:r>
            <w:r w:rsidR="00220CC0" w:rsidRPr="00A54202" w:rsidDel="00220CC0">
              <w:rPr>
                <w:sz w:val="18"/>
                <w:szCs w:val="18"/>
              </w:rPr>
              <w:t xml:space="preserve"> </w:t>
            </w:r>
          </w:p>
          <w:p w14:paraId="4F00CAE4" w14:textId="75ED14D9" w:rsidR="00635793" w:rsidRPr="00A54202" w:rsidRDefault="000C029D" w:rsidP="00B0010B">
            <w:pPr>
              <w:pStyle w:val="Akapitzlist"/>
              <w:numPr>
                <w:ilvl w:val="0"/>
                <w:numId w:val="37"/>
              </w:numPr>
              <w:spacing w:before="40" w:after="40"/>
              <w:ind w:left="718" w:hanging="28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="00C868AB" w:rsidRPr="00C868AB">
              <w:rPr>
                <w:sz w:val="18"/>
                <w:szCs w:val="18"/>
              </w:rPr>
              <w:t>nstrukcj</w:t>
            </w:r>
            <w:r w:rsidR="00C868AB">
              <w:rPr>
                <w:sz w:val="18"/>
                <w:szCs w:val="18"/>
              </w:rPr>
              <w:t>a</w:t>
            </w:r>
            <w:r w:rsidR="00C868AB" w:rsidRPr="00C868AB">
              <w:rPr>
                <w:sz w:val="18"/>
                <w:szCs w:val="18"/>
              </w:rPr>
              <w:t xml:space="preserve"> użytkowania w locie, jeżeli </w:t>
            </w:r>
            <w:r w:rsidR="00A442B1">
              <w:rPr>
                <w:sz w:val="18"/>
                <w:szCs w:val="18"/>
              </w:rPr>
              <w:t xml:space="preserve">dotyczy zgodnie z TCDS </w:t>
            </w:r>
            <w:r w:rsidR="00675D98" w:rsidRPr="00A54202">
              <w:rPr>
                <w:sz w:val="18"/>
                <w:szCs w:val="18"/>
              </w:rPr>
              <w:t>- kopia</w:t>
            </w:r>
          </w:p>
          <w:p w14:paraId="5059B1CE" w14:textId="771FD541" w:rsidR="007B50C8" w:rsidRPr="00F31E9D" w:rsidRDefault="007B50C8" w:rsidP="00B0010B">
            <w:pPr>
              <w:spacing w:before="40" w:after="40"/>
              <w:ind w:left="1285" w:hanging="839"/>
              <w:rPr>
                <w:sz w:val="16"/>
                <w:szCs w:val="16"/>
              </w:rPr>
            </w:pPr>
            <w:r w:rsidRPr="00F31E9D">
              <w:rPr>
                <w:b/>
                <w:bCs/>
                <w:sz w:val="16"/>
                <w:szCs w:val="16"/>
              </w:rPr>
              <w:t>UWAGA</w:t>
            </w:r>
            <w:r w:rsidRPr="00F31E9D">
              <w:rPr>
                <w:sz w:val="16"/>
                <w:szCs w:val="16"/>
              </w:rPr>
              <w:t>:</w:t>
            </w:r>
            <w:r w:rsidR="00F31E9D" w:rsidRPr="00F31E9D">
              <w:rPr>
                <w:sz w:val="16"/>
                <w:szCs w:val="16"/>
              </w:rPr>
              <w:tab/>
            </w:r>
            <w:r w:rsidRPr="00F31E9D">
              <w:rPr>
                <w:sz w:val="16"/>
                <w:szCs w:val="16"/>
              </w:rPr>
              <w:t xml:space="preserve">Razem z </w:t>
            </w:r>
            <w:proofErr w:type="spellStart"/>
            <w:r w:rsidRPr="00F31E9D">
              <w:rPr>
                <w:sz w:val="16"/>
                <w:szCs w:val="16"/>
              </w:rPr>
              <w:t>CofA</w:t>
            </w:r>
            <w:proofErr w:type="spellEnd"/>
            <w:r w:rsidRPr="00F31E9D">
              <w:rPr>
                <w:sz w:val="16"/>
                <w:szCs w:val="16"/>
              </w:rPr>
              <w:t xml:space="preserve"> wydawane jest początkowe poświadczenie przeglądu zdatności do lotu (ARC) EASA</w:t>
            </w:r>
            <w:r w:rsidRPr="0010755D">
              <w:rPr>
                <w:color w:val="FF0000"/>
                <w:sz w:val="16"/>
                <w:szCs w:val="16"/>
              </w:rPr>
              <w:t xml:space="preserve"> </w:t>
            </w:r>
            <w:r w:rsidRPr="00F31E9D">
              <w:rPr>
                <w:sz w:val="16"/>
                <w:szCs w:val="16"/>
              </w:rPr>
              <w:t>Form</w:t>
            </w:r>
            <w:r w:rsidR="00F31E9D" w:rsidRPr="00F31E9D">
              <w:rPr>
                <w:sz w:val="16"/>
                <w:szCs w:val="16"/>
              </w:rPr>
              <w:t> </w:t>
            </w:r>
            <w:r w:rsidRPr="00F31E9D">
              <w:rPr>
                <w:sz w:val="16"/>
                <w:szCs w:val="16"/>
              </w:rPr>
              <w:t>15a</w:t>
            </w:r>
            <w:r w:rsidR="00F31E9D" w:rsidRPr="00F31E9D">
              <w:rPr>
                <w:sz w:val="16"/>
                <w:szCs w:val="16"/>
              </w:rPr>
              <w:t xml:space="preserve"> </w:t>
            </w:r>
            <w:r w:rsidR="00F31E9D">
              <w:rPr>
                <w:sz w:val="16"/>
                <w:szCs w:val="16"/>
              </w:rPr>
              <w:br/>
            </w:r>
            <w:r w:rsidR="00F31E9D" w:rsidRPr="00F31E9D">
              <w:rPr>
                <w:sz w:val="16"/>
                <w:szCs w:val="16"/>
              </w:rPr>
              <w:t>(dla SP, o których mowa w Part-M)</w:t>
            </w:r>
            <w:r w:rsidRPr="00F31E9D">
              <w:rPr>
                <w:sz w:val="16"/>
                <w:szCs w:val="16"/>
              </w:rPr>
              <w:t xml:space="preserve"> </w:t>
            </w:r>
            <w:r w:rsidR="00F31E9D" w:rsidRPr="00F31E9D">
              <w:rPr>
                <w:sz w:val="16"/>
                <w:szCs w:val="16"/>
              </w:rPr>
              <w:t>albo EASA</w:t>
            </w:r>
            <w:r w:rsidR="00F31E9D" w:rsidRPr="0010755D">
              <w:rPr>
                <w:color w:val="FF0000"/>
                <w:sz w:val="16"/>
                <w:szCs w:val="16"/>
              </w:rPr>
              <w:t xml:space="preserve"> </w:t>
            </w:r>
            <w:r w:rsidR="00F31E9D" w:rsidRPr="00F31E9D">
              <w:rPr>
                <w:sz w:val="16"/>
                <w:szCs w:val="16"/>
              </w:rPr>
              <w:t>Form 15c (dla SP, o których mowa w Part-ML).</w:t>
            </w:r>
          </w:p>
        </w:tc>
      </w:tr>
      <w:tr w:rsidR="00367B2C" w:rsidRPr="00A54202" w14:paraId="05EFB57A" w14:textId="77777777" w:rsidTr="3ACC32BB">
        <w:trPr>
          <w:trHeight w:val="249"/>
        </w:trPr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C3931E" w14:textId="0D7832A1" w:rsidR="00367B2C" w:rsidRPr="00A54202" w:rsidRDefault="00585B31" w:rsidP="00416F97">
            <w:pPr>
              <w:spacing w:before="120" w:after="20"/>
              <w:ind w:left="1021" w:hanging="1021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67730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10B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B0010B" w:rsidRPr="00A54202">
              <w:rPr>
                <w:b/>
                <w:sz w:val="18"/>
                <w:szCs w:val="18"/>
              </w:rPr>
              <w:t xml:space="preserve"> </w:t>
            </w:r>
            <w:r w:rsidR="00367B2C" w:rsidRPr="00A54202">
              <w:rPr>
                <w:b/>
                <w:sz w:val="18"/>
                <w:szCs w:val="18"/>
              </w:rPr>
              <w:t>używan</w:t>
            </w:r>
            <w:r w:rsidR="006C58B9">
              <w:rPr>
                <w:b/>
                <w:sz w:val="18"/>
                <w:szCs w:val="18"/>
              </w:rPr>
              <w:t>y</w:t>
            </w:r>
            <w:r w:rsidR="00367B2C" w:rsidRPr="00A54202">
              <w:rPr>
                <w:b/>
                <w:sz w:val="18"/>
                <w:szCs w:val="18"/>
              </w:rPr>
              <w:t xml:space="preserve"> </w:t>
            </w:r>
            <w:r w:rsidR="006C58B9" w:rsidRPr="00A54202">
              <w:rPr>
                <w:b/>
                <w:sz w:val="18"/>
                <w:szCs w:val="18"/>
              </w:rPr>
              <w:t>stat</w:t>
            </w:r>
            <w:r w:rsidR="006C58B9">
              <w:rPr>
                <w:b/>
                <w:sz w:val="18"/>
                <w:szCs w:val="18"/>
              </w:rPr>
              <w:t>ek</w:t>
            </w:r>
            <w:r w:rsidR="006C58B9" w:rsidRPr="00A54202">
              <w:rPr>
                <w:b/>
                <w:sz w:val="18"/>
                <w:szCs w:val="18"/>
              </w:rPr>
              <w:t xml:space="preserve"> powietrzn</w:t>
            </w:r>
            <w:r w:rsidR="006C58B9">
              <w:rPr>
                <w:b/>
                <w:sz w:val="18"/>
                <w:szCs w:val="18"/>
              </w:rPr>
              <w:t>y</w:t>
            </w:r>
            <w:r w:rsidR="006C58B9" w:rsidRPr="00A54202">
              <w:rPr>
                <w:b/>
                <w:sz w:val="18"/>
                <w:szCs w:val="18"/>
              </w:rPr>
              <w:t xml:space="preserve"> </w:t>
            </w:r>
            <w:r w:rsidR="006C58B9">
              <w:rPr>
                <w:b/>
                <w:sz w:val="18"/>
                <w:szCs w:val="18"/>
              </w:rPr>
              <w:t xml:space="preserve">posiadający </w:t>
            </w:r>
            <w:proofErr w:type="spellStart"/>
            <w:r w:rsidR="005C24F3">
              <w:rPr>
                <w:b/>
                <w:sz w:val="18"/>
                <w:szCs w:val="18"/>
              </w:rPr>
              <w:t>CofA</w:t>
            </w:r>
            <w:proofErr w:type="spellEnd"/>
            <w:r w:rsidR="005C24F3">
              <w:rPr>
                <w:b/>
                <w:sz w:val="18"/>
                <w:szCs w:val="18"/>
              </w:rPr>
              <w:t xml:space="preserve"> (EASA Form 24 lub 25) wydan</w:t>
            </w:r>
            <w:r w:rsidR="00911B5F">
              <w:rPr>
                <w:b/>
                <w:sz w:val="18"/>
                <w:szCs w:val="18"/>
              </w:rPr>
              <w:t>e</w:t>
            </w:r>
            <w:r w:rsidR="005C24F3">
              <w:rPr>
                <w:b/>
                <w:sz w:val="18"/>
                <w:szCs w:val="18"/>
              </w:rPr>
              <w:t xml:space="preserve"> przez poprzedni organ nadzoru</w:t>
            </w:r>
            <w:r w:rsidR="00A442B1">
              <w:rPr>
                <w:b/>
                <w:sz w:val="18"/>
                <w:szCs w:val="18"/>
              </w:rPr>
              <w:t>:</w:t>
            </w:r>
          </w:p>
        </w:tc>
      </w:tr>
      <w:tr w:rsidR="004A7897" w:rsidRPr="00A54202" w14:paraId="4AE59064" w14:textId="77777777" w:rsidTr="3ACC32BB">
        <w:trPr>
          <w:trHeight w:val="249"/>
        </w:trPr>
        <w:tc>
          <w:tcPr>
            <w:tcW w:w="10206" w:type="dxa"/>
            <w:tcBorders>
              <w:bottom w:val="single" w:sz="4" w:space="0" w:color="auto"/>
            </w:tcBorders>
            <w:vAlign w:val="center"/>
          </w:tcPr>
          <w:p w14:paraId="5811B90C" w14:textId="0CC36331" w:rsidR="0075005F" w:rsidRDefault="0075005F" w:rsidP="00B0010B">
            <w:pPr>
              <w:pStyle w:val="Akapitzlist"/>
              <w:numPr>
                <w:ilvl w:val="0"/>
                <w:numId w:val="44"/>
              </w:numPr>
              <w:spacing w:before="40" w:after="40"/>
              <w:ind w:left="718" w:hanging="284"/>
              <w:contextualSpacing w:val="0"/>
              <w:rPr>
                <w:sz w:val="18"/>
                <w:szCs w:val="18"/>
              </w:rPr>
            </w:pPr>
            <w:r w:rsidRPr="00A54202">
              <w:rPr>
                <w:sz w:val="18"/>
                <w:szCs w:val="18"/>
              </w:rPr>
              <w:t xml:space="preserve">Dokumenty </w:t>
            </w:r>
            <w:r>
              <w:rPr>
                <w:sz w:val="18"/>
                <w:szCs w:val="18"/>
              </w:rPr>
              <w:t>zdatności:</w:t>
            </w:r>
          </w:p>
          <w:p w14:paraId="3AF4F640" w14:textId="55D423C4" w:rsidR="0075005F" w:rsidRPr="00A676AC" w:rsidRDefault="00EE6C13" w:rsidP="00B0010B">
            <w:pPr>
              <w:spacing w:before="40"/>
              <w:ind w:left="718"/>
              <w:rPr>
                <w:sz w:val="18"/>
                <w:szCs w:val="18"/>
              </w:rPr>
            </w:pPr>
            <w:r w:rsidRPr="006A0A68">
              <w:rPr>
                <w:rFonts w:eastAsia="MS Gothic" w:cs="Arial"/>
                <w:sz w:val="18"/>
                <w:szCs w:val="18"/>
              </w:rPr>
              <w:t>1a)</w:t>
            </w:r>
            <w:r>
              <w:rPr>
                <w:rFonts w:eastAsia="MS Gothic" w:cs="Arial"/>
                <w:sz w:val="18"/>
                <w:szCs w:val="18"/>
              </w:rPr>
              <w:t xml:space="preserve"> </w:t>
            </w:r>
            <w:r w:rsidR="000C029D">
              <w:rPr>
                <w:rFonts w:cs="Arial"/>
                <w:sz w:val="18"/>
                <w:szCs w:val="18"/>
              </w:rPr>
              <w:t>K</w:t>
            </w:r>
            <w:r w:rsidR="0075005F" w:rsidRPr="00342390">
              <w:rPr>
                <w:rFonts w:cs="Arial"/>
                <w:sz w:val="18"/>
                <w:szCs w:val="18"/>
              </w:rPr>
              <w:t>opia</w:t>
            </w:r>
            <w:r w:rsidR="0075005F">
              <w:rPr>
                <w:sz w:val="18"/>
                <w:szCs w:val="18"/>
              </w:rPr>
              <w:t xml:space="preserve"> </w:t>
            </w:r>
            <w:proofErr w:type="spellStart"/>
            <w:r w:rsidR="0075005F">
              <w:rPr>
                <w:sz w:val="18"/>
                <w:szCs w:val="18"/>
              </w:rPr>
              <w:t>CofA</w:t>
            </w:r>
            <w:proofErr w:type="spellEnd"/>
            <w:r w:rsidR="00220CC0">
              <w:rPr>
                <w:sz w:val="18"/>
                <w:szCs w:val="18"/>
              </w:rPr>
              <w:t xml:space="preserve"> (EASA Form 24 lub 25)</w:t>
            </w:r>
            <w:r w:rsidR="0075005F" w:rsidRPr="00A676AC">
              <w:rPr>
                <w:sz w:val="18"/>
                <w:szCs w:val="18"/>
              </w:rPr>
              <w:t xml:space="preserve">, </w:t>
            </w:r>
          </w:p>
          <w:p w14:paraId="7F3BEDA0" w14:textId="0C1887BE" w:rsidR="00EE6C13" w:rsidRDefault="00EE6C13" w:rsidP="006A0A68">
            <w:pPr>
              <w:spacing w:after="40"/>
              <w:ind w:left="743"/>
              <w:rPr>
                <w:sz w:val="18"/>
                <w:szCs w:val="18"/>
              </w:rPr>
            </w:pPr>
            <w:r w:rsidRPr="006A0A68">
              <w:rPr>
                <w:rFonts w:eastAsia="MS Gothic" w:cs="Arial"/>
                <w:sz w:val="18"/>
                <w:szCs w:val="18"/>
              </w:rPr>
              <w:t>1b)</w:t>
            </w:r>
            <w:r>
              <w:rPr>
                <w:rFonts w:eastAsia="MS Gothic" w:cs="Arial"/>
                <w:sz w:val="18"/>
                <w:szCs w:val="18"/>
              </w:rPr>
              <w:t xml:space="preserve"> </w:t>
            </w:r>
            <w:r w:rsidR="000C029D">
              <w:rPr>
                <w:rFonts w:cs="Arial"/>
                <w:sz w:val="18"/>
                <w:szCs w:val="18"/>
              </w:rPr>
              <w:t>J</w:t>
            </w:r>
            <w:r w:rsidR="00923AE8">
              <w:rPr>
                <w:rFonts w:cs="Arial"/>
                <w:sz w:val="18"/>
                <w:szCs w:val="18"/>
              </w:rPr>
              <w:t xml:space="preserve">eden z poniższych dokumentów </w:t>
            </w:r>
            <w:r w:rsidR="002522BB">
              <w:rPr>
                <w:sz w:val="18"/>
                <w:szCs w:val="18"/>
              </w:rPr>
              <w:t xml:space="preserve"> </w:t>
            </w:r>
            <w:r w:rsidR="00923AE8">
              <w:rPr>
                <w:sz w:val="18"/>
                <w:szCs w:val="18"/>
              </w:rPr>
              <w:t>–</w:t>
            </w:r>
            <w:r w:rsidR="002522BB">
              <w:rPr>
                <w:sz w:val="18"/>
                <w:szCs w:val="18"/>
              </w:rPr>
              <w:t xml:space="preserve"> zaznaczyć</w:t>
            </w:r>
            <w:r w:rsidR="00923AE8">
              <w:rPr>
                <w:sz w:val="18"/>
                <w:szCs w:val="18"/>
              </w:rPr>
              <w:t xml:space="preserve"> właściwy</w:t>
            </w:r>
            <w:r>
              <w:rPr>
                <w:sz w:val="18"/>
                <w:szCs w:val="18"/>
              </w:rPr>
              <w:t>:</w:t>
            </w:r>
          </w:p>
          <w:p w14:paraId="1AE9C335" w14:textId="19A612B1" w:rsidR="00822356" w:rsidRDefault="00585B31" w:rsidP="006A0A68">
            <w:pPr>
              <w:tabs>
                <w:tab w:val="left" w:pos="743"/>
              </w:tabs>
              <w:spacing w:before="40" w:after="40"/>
              <w:ind w:left="1168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145868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13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EE6C13" w:rsidRPr="00A676AC">
              <w:rPr>
                <w:sz w:val="18"/>
                <w:szCs w:val="18"/>
              </w:rPr>
              <w:t xml:space="preserve">  </w:t>
            </w:r>
            <w:r w:rsidR="00923AE8">
              <w:rPr>
                <w:sz w:val="18"/>
                <w:szCs w:val="18"/>
              </w:rPr>
              <w:t xml:space="preserve">oryginał ważnego ARC </w:t>
            </w:r>
            <w:r w:rsidR="00220CC0" w:rsidRPr="00220CC0">
              <w:rPr>
                <w:sz w:val="18"/>
                <w:szCs w:val="18"/>
              </w:rPr>
              <w:t>wydane</w:t>
            </w:r>
            <w:r w:rsidR="00923AE8">
              <w:rPr>
                <w:sz w:val="18"/>
                <w:szCs w:val="18"/>
              </w:rPr>
              <w:t>go</w:t>
            </w:r>
            <w:r w:rsidR="00220CC0" w:rsidRPr="00220CC0">
              <w:rPr>
                <w:sz w:val="18"/>
                <w:szCs w:val="18"/>
              </w:rPr>
              <w:t xml:space="preserve"> zgodnie z załącznikiem I (część M)</w:t>
            </w:r>
            <w:r w:rsidR="00EE6C13">
              <w:rPr>
                <w:sz w:val="18"/>
                <w:szCs w:val="18"/>
              </w:rPr>
              <w:t xml:space="preserve"> </w:t>
            </w:r>
            <w:r w:rsidR="00EE6C13">
              <w:rPr>
                <w:sz w:val="18"/>
                <w:szCs w:val="18"/>
              </w:rPr>
              <w:br/>
            </w: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141766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C13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EE6C13" w:rsidRPr="00A676AC">
              <w:rPr>
                <w:sz w:val="18"/>
                <w:szCs w:val="18"/>
              </w:rPr>
              <w:t xml:space="preserve">  </w:t>
            </w:r>
            <w:r w:rsidR="00923AE8">
              <w:rPr>
                <w:sz w:val="18"/>
                <w:szCs w:val="18"/>
              </w:rPr>
              <w:t xml:space="preserve">oryginał ważnego ARC </w:t>
            </w:r>
            <w:r w:rsidR="00EE6C13" w:rsidRPr="00220CC0">
              <w:rPr>
                <w:sz w:val="18"/>
                <w:szCs w:val="18"/>
              </w:rPr>
              <w:t>wydane</w:t>
            </w:r>
            <w:r w:rsidR="00923AE8">
              <w:rPr>
                <w:sz w:val="18"/>
                <w:szCs w:val="18"/>
              </w:rPr>
              <w:t>go</w:t>
            </w:r>
            <w:r w:rsidR="00EE6C13" w:rsidRPr="00220CC0">
              <w:rPr>
                <w:sz w:val="18"/>
                <w:szCs w:val="18"/>
              </w:rPr>
              <w:t xml:space="preserve"> zgodnie z </w:t>
            </w:r>
            <w:r w:rsidR="00220CC0" w:rsidRPr="00220CC0">
              <w:rPr>
                <w:sz w:val="18"/>
                <w:szCs w:val="18"/>
              </w:rPr>
              <w:t xml:space="preserve">załącznikiem </w:t>
            </w:r>
            <w:proofErr w:type="spellStart"/>
            <w:r w:rsidR="00220CC0" w:rsidRPr="00220CC0">
              <w:rPr>
                <w:sz w:val="18"/>
                <w:szCs w:val="18"/>
              </w:rPr>
              <w:t>Vb</w:t>
            </w:r>
            <w:proofErr w:type="spellEnd"/>
            <w:r w:rsidR="00220CC0" w:rsidRPr="00220CC0">
              <w:rPr>
                <w:sz w:val="18"/>
                <w:szCs w:val="18"/>
              </w:rPr>
              <w:t xml:space="preserve"> (część ML)</w:t>
            </w:r>
          </w:p>
          <w:p w14:paraId="5D127A80" w14:textId="3641F656" w:rsidR="00B5680E" w:rsidRDefault="00585B31">
            <w:pPr>
              <w:spacing w:after="40"/>
              <w:ind w:left="1168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137395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80E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B5680E" w:rsidRPr="00A676AC">
              <w:rPr>
                <w:sz w:val="18"/>
                <w:szCs w:val="18"/>
              </w:rPr>
              <w:t xml:space="preserve">  </w:t>
            </w:r>
            <w:r w:rsidR="00B5680E">
              <w:rPr>
                <w:sz w:val="18"/>
                <w:szCs w:val="18"/>
              </w:rPr>
              <w:t>zalecenie wydania poświadczenia przeglądu zdatności do lotu na podstawie przeglądu zdatności do lotu zgodnie z załącznikiem I (część M)</w:t>
            </w:r>
          </w:p>
          <w:p w14:paraId="46026879" w14:textId="3112166F" w:rsidR="00220CC0" w:rsidRPr="0075005F" w:rsidRDefault="00595D7B">
            <w:pPr>
              <w:spacing w:after="40"/>
              <w:ind w:left="7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 w:rsidR="00EE6C13" w:rsidRPr="006A0A68">
              <w:rPr>
                <w:rFonts w:eastAsia="MS Gothic" w:cs="Arial"/>
                <w:sz w:val="18"/>
                <w:szCs w:val="18"/>
              </w:rPr>
              <w:t>1c)</w:t>
            </w:r>
            <w:r w:rsidR="00EE6C13">
              <w:rPr>
                <w:rFonts w:ascii="MS Gothic" w:eastAsia="MS Gothic" w:hAnsi="MS Gothic"/>
                <w:sz w:val="32"/>
                <w:szCs w:val="32"/>
              </w:rPr>
              <w:t xml:space="preserve"> </w:t>
            </w:r>
            <w:r w:rsidR="00822356">
              <w:rPr>
                <w:sz w:val="18"/>
                <w:szCs w:val="18"/>
              </w:rPr>
              <w:t>kopia NC</w:t>
            </w:r>
            <w:r w:rsidR="005C24F3">
              <w:rPr>
                <w:sz w:val="18"/>
                <w:szCs w:val="18"/>
              </w:rPr>
              <w:t xml:space="preserve"> (EASA Form 45, jeśli dotyczy)</w:t>
            </w:r>
          </w:p>
          <w:p w14:paraId="4C423ABF" w14:textId="5EF5639F" w:rsidR="005C24F3" w:rsidRDefault="005C24F3" w:rsidP="006A0A68">
            <w:pPr>
              <w:spacing w:before="40" w:after="40"/>
              <w:ind w:left="459"/>
            </w:pPr>
            <w:r>
              <w:rPr>
                <w:sz w:val="18"/>
                <w:szCs w:val="18"/>
              </w:rPr>
              <w:t xml:space="preserve">2) </w:t>
            </w:r>
            <w:r w:rsidR="000C029D">
              <w:rPr>
                <w:sz w:val="18"/>
                <w:szCs w:val="18"/>
              </w:rPr>
              <w:t>P</w:t>
            </w:r>
            <w:r w:rsidR="00220CC0" w:rsidRPr="006A0A68">
              <w:rPr>
                <w:sz w:val="18"/>
                <w:szCs w:val="18"/>
              </w:rPr>
              <w:t>rotokół ważenia i wyważenia odpowiadający aktualnej konfiguracji statku powietrznego - kopia,</w:t>
            </w:r>
          </w:p>
          <w:p w14:paraId="3F4943CD" w14:textId="06FBB0D1" w:rsidR="005C24F3" w:rsidRPr="006A0A68" w:rsidRDefault="005C24F3" w:rsidP="006A0A68">
            <w:pPr>
              <w:spacing w:before="40" w:after="40"/>
              <w:ind w:left="459"/>
              <w:rPr>
                <w:sz w:val="18"/>
                <w:szCs w:val="18"/>
              </w:rPr>
            </w:pPr>
            <w:r>
              <w:t xml:space="preserve">3) </w:t>
            </w:r>
            <w:r w:rsidR="000C029D">
              <w:rPr>
                <w:sz w:val="18"/>
                <w:szCs w:val="18"/>
              </w:rPr>
              <w:t>I</w:t>
            </w:r>
            <w:r w:rsidRPr="006A0A68">
              <w:rPr>
                <w:sz w:val="18"/>
                <w:szCs w:val="18"/>
              </w:rPr>
              <w:t xml:space="preserve">nstrukcja użytkowania w locie, jeżeli </w:t>
            </w:r>
            <w:r w:rsidR="00A442B1">
              <w:rPr>
                <w:sz w:val="18"/>
                <w:szCs w:val="18"/>
              </w:rPr>
              <w:t xml:space="preserve">dotyczy zgodnie z TCDS </w:t>
            </w:r>
            <w:r w:rsidRPr="006A0A68">
              <w:rPr>
                <w:sz w:val="18"/>
                <w:szCs w:val="18"/>
              </w:rPr>
              <w:t>- kopia</w:t>
            </w:r>
          </w:p>
          <w:p w14:paraId="671C7C9D" w14:textId="5578D361" w:rsidR="0056668A" w:rsidRPr="006A0A68" w:rsidRDefault="00B76629" w:rsidP="006A0A68">
            <w:pPr>
              <w:tabs>
                <w:tab w:val="left" w:pos="1285"/>
              </w:tabs>
              <w:spacing w:before="40" w:after="40"/>
              <w:ind w:left="1168" w:hanging="684"/>
              <w:rPr>
                <w:sz w:val="16"/>
                <w:szCs w:val="16"/>
              </w:rPr>
            </w:pPr>
            <w:r w:rsidRPr="00F31E9D">
              <w:rPr>
                <w:b/>
                <w:bCs/>
                <w:sz w:val="16"/>
                <w:szCs w:val="16"/>
              </w:rPr>
              <w:t>UWAGA</w:t>
            </w:r>
            <w:r w:rsidRPr="00F31E9D">
              <w:rPr>
                <w:sz w:val="16"/>
                <w:szCs w:val="16"/>
              </w:rPr>
              <w:t>:</w:t>
            </w:r>
            <w:r w:rsidRPr="00F31E9D">
              <w:rPr>
                <w:sz w:val="16"/>
                <w:szCs w:val="16"/>
              </w:rPr>
              <w:tab/>
            </w:r>
            <w:r w:rsidRPr="00B76629">
              <w:rPr>
                <w:sz w:val="16"/>
                <w:szCs w:val="16"/>
              </w:rPr>
              <w:t xml:space="preserve">W </w:t>
            </w:r>
            <w:r w:rsidR="00911B5F" w:rsidRPr="00B76629">
              <w:rPr>
                <w:sz w:val="16"/>
                <w:szCs w:val="16"/>
              </w:rPr>
              <w:t>przypadk</w:t>
            </w:r>
            <w:r w:rsidR="00911B5F">
              <w:rPr>
                <w:sz w:val="16"/>
                <w:szCs w:val="16"/>
              </w:rPr>
              <w:t>u</w:t>
            </w:r>
            <w:r w:rsidRPr="00B76629">
              <w:rPr>
                <w:sz w:val="16"/>
                <w:szCs w:val="16"/>
              </w:rPr>
              <w:t xml:space="preserve">, o </w:t>
            </w:r>
            <w:r w:rsidR="00911B5F" w:rsidRPr="00B76629">
              <w:rPr>
                <w:sz w:val="16"/>
                <w:szCs w:val="16"/>
              </w:rPr>
              <w:t>który</w:t>
            </w:r>
            <w:r w:rsidR="00911B5F">
              <w:rPr>
                <w:sz w:val="16"/>
                <w:szCs w:val="16"/>
              </w:rPr>
              <w:t>m</w:t>
            </w:r>
            <w:r w:rsidR="00911B5F" w:rsidRPr="00B76629">
              <w:rPr>
                <w:sz w:val="16"/>
                <w:szCs w:val="16"/>
              </w:rPr>
              <w:t xml:space="preserve"> </w:t>
            </w:r>
            <w:r w:rsidRPr="00B76629">
              <w:rPr>
                <w:sz w:val="16"/>
                <w:szCs w:val="16"/>
              </w:rPr>
              <w:t>mowa w pkt. ML.A.905 lit. b</w:t>
            </w:r>
            <w:r w:rsidR="00A442B1">
              <w:rPr>
                <w:sz w:val="16"/>
                <w:szCs w:val="16"/>
              </w:rPr>
              <w:t xml:space="preserve">) </w:t>
            </w:r>
            <w:r w:rsidR="00911B5F">
              <w:rPr>
                <w:sz w:val="16"/>
                <w:szCs w:val="16"/>
              </w:rPr>
              <w:t xml:space="preserve">ważne </w:t>
            </w:r>
            <w:r w:rsidR="00A426C2">
              <w:rPr>
                <w:sz w:val="16"/>
                <w:szCs w:val="16"/>
              </w:rPr>
              <w:t>ARC wydane na znaki rozpoznawcze państwa poprzedniej rejestracji</w:t>
            </w:r>
            <w:r w:rsidR="00A442B1">
              <w:rPr>
                <w:sz w:val="16"/>
                <w:szCs w:val="16"/>
              </w:rPr>
              <w:t xml:space="preserve"> </w:t>
            </w:r>
            <w:r w:rsidR="00A426C2">
              <w:rPr>
                <w:sz w:val="16"/>
                <w:szCs w:val="16"/>
              </w:rPr>
              <w:t>podlega uznaniu przez Prezesa ULC i pozostaje ważne do terminu wygaśnięcia</w:t>
            </w:r>
            <w:r w:rsidRPr="00B76629">
              <w:rPr>
                <w:sz w:val="16"/>
                <w:szCs w:val="16"/>
              </w:rPr>
              <w:t>.</w:t>
            </w:r>
            <w:r w:rsidR="00911B5F">
              <w:rPr>
                <w:sz w:val="16"/>
                <w:szCs w:val="16"/>
              </w:rPr>
              <w:t xml:space="preserve"> Inspektor prowadzący postępowanie zmieni w nim znaki rozpoznawcze statku powietrznego.</w:t>
            </w:r>
            <w:r w:rsidR="002522BB">
              <w:rPr>
                <w:sz w:val="16"/>
                <w:szCs w:val="16"/>
              </w:rPr>
              <w:t xml:space="preserve"> W takim przypadku zalecamy dołączenie do wniosku kopii ważnego ARC wraz z zobowiązaniem do przedstawienia oryginału dokumentu przed wydaniem </w:t>
            </w:r>
            <w:proofErr w:type="spellStart"/>
            <w:r w:rsidR="002522BB">
              <w:rPr>
                <w:sz w:val="16"/>
                <w:szCs w:val="16"/>
              </w:rPr>
              <w:t>CofA</w:t>
            </w:r>
            <w:proofErr w:type="spellEnd"/>
            <w:r w:rsidR="002522BB">
              <w:rPr>
                <w:sz w:val="16"/>
                <w:szCs w:val="16"/>
              </w:rPr>
              <w:t xml:space="preserve"> i/lub NC</w:t>
            </w:r>
            <w:r w:rsidR="003976E5">
              <w:rPr>
                <w:sz w:val="16"/>
                <w:szCs w:val="16"/>
              </w:rPr>
              <w:t>; J</w:t>
            </w:r>
            <w:r w:rsidR="003976E5" w:rsidRPr="003976E5">
              <w:rPr>
                <w:sz w:val="16"/>
                <w:szCs w:val="16"/>
              </w:rPr>
              <w:t>eżeli ARC straciło ważność lub traci ważność w trakcie procesu przenoszenia,</w:t>
            </w:r>
            <w:r w:rsidR="003976E5">
              <w:rPr>
                <w:sz w:val="16"/>
                <w:szCs w:val="16"/>
              </w:rPr>
              <w:t xml:space="preserve"> </w:t>
            </w:r>
            <w:r w:rsidR="003976E5" w:rsidRPr="003976E5">
              <w:rPr>
                <w:sz w:val="16"/>
                <w:szCs w:val="16"/>
              </w:rPr>
              <w:t>wnioskodawca podejmuje jedno</w:t>
            </w:r>
            <w:r w:rsidR="003976E5">
              <w:rPr>
                <w:sz w:val="16"/>
                <w:szCs w:val="16"/>
              </w:rPr>
              <w:t xml:space="preserve"> nas</w:t>
            </w:r>
            <w:r w:rsidR="003976E5" w:rsidRPr="003976E5">
              <w:rPr>
                <w:sz w:val="16"/>
                <w:szCs w:val="16"/>
              </w:rPr>
              <w:t>tępujących działań:</w:t>
            </w:r>
            <w:r w:rsidR="003976E5">
              <w:rPr>
                <w:sz w:val="16"/>
                <w:szCs w:val="16"/>
              </w:rPr>
              <w:t xml:space="preserve"> </w:t>
            </w:r>
            <w:r w:rsidR="003976E5" w:rsidRPr="003976E5">
              <w:rPr>
                <w:sz w:val="16"/>
                <w:szCs w:val="16"/>
              </w:rPr>
              <w:t>zapewnia odnowienie ważności ARC</w:t>
            </w:r>
            <w:r w:rsidR="003976E5">
              <w:rPr>
                <w:sz w:val="16"/>
                <w:szCs w:val="16"/>
              </w:rPr>
              <w:t xml:space="preserve"> lub </w:t>
            </w:r>
            <w:r w:rsidR="003976E5" w:rsidRPr="003976E5">
              <w:rPr>
                <w:sz w:val="16"/>
                <w:szCs w:val="16"/>
              </w:rPr>
              <w:t>zapewnia uzyskanie nowego ARC zgodnie z pkt ML.A.901</w:t>
            </w:r>
            <w:r w:rsidR="003976E5">
              <w:rPr>
                <w:sz w:val="16"/>
                <w:szCs w:val="16"/>
              </w:rPr>
              <w:t>.</w:t>
            </w:r>
          </w:p>
        </w:tc>
      </w:tr>
      <w:tr w:rsidR="005E05F5" w:rsidRPr="00A54202" w14:paraId="61A3DC16" w14:textId="77777777" w:rsidTr="3ACC32BB">
        <w:trPr>
          <w:trHeight w:val="249"/>
        </w:trPr>
        <w:tc>
          <w:tcPr>
            <w:tcW w:w="102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D878EC" w14:textId="6AB5233E" w:rsidR="005E05F5" w:rsidRPr="00A54202" w:rsidRDefault="00585B31" w:rsidP="00416F97">
            <w:pPr>
              <w:spacing w:before="120" w:after="20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-129251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10B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B0010B" w:rsidRPr="00A54202">
              <w:rPr>
                <w:b/>
                <w:sz w:val="18"/>
                <w:szCs w:val="18"/>
              </w:rPr>
              <w:t xml:space="preserve"> </w:t>
            </w:r>
            <w:r w:rsidR="00911B5F">
              <w:rPr>
                <w:b/>
                <w:sz w:val="18"/>
                <w:szCs w:val="18"/>
              </w:rPr>
              <w:t xml:space="preserve">używany </w:t>
            </w:r>
            <w:r w:rsidR="00911B5F" w:rsidRPr="00A54202">
              <w:rPr>
                <w:b/>
                <w:sz w:val="18"/>
                <w:szCs w:val="18"/>
              </w:rPr>
              <w:t>stat</w:t>
            </w:r>
            <w:r w:rsidR="00911B5F">
              <w:rPr>
                <w:b/>
                <w:sz w:val="18"/>
                <w:szCs w:val="18"/>
              </w:rPr>
              <w:t>ek</w:t>
            </w:r>
            <w:r w:rsidR="00911B5F" w:rsidRPr="00A54202">
              <w:rPr>
                <w:b/>
                <w:sz w:val="18"/>
                <w:szCs w:val="18"/>
              </w:rPr>
              <w:t xml:space="preserve"> powietrzn</w:t>
            </w:r>
            <w:r w:rsidR="00911B5F">
              <w:rPr>
                <w:b/>
                <w:sz w:val="18"/>
                <w:szCs w:val="18"/>
              </w:rPr>
              <w:t>y</w:t>
            </w:r>
            <w:r w:rsidR="00911B5F" w:rsidRPr="00A54202">
              <w:rPr>
                <w:b/>
                <w:sz w:val="18"/>
                <w:szCs w:val="18"/>
              </w:rPr>
              <w:t xml:space="preserve"> </w:t>
            </w:r>
            <w:r w:rsidR="00911B5F">
              <w:rPr>
                <w:b/>
                <w:sz w:val="18"/>
                <w:szCs w:val="18"/>
              </w:rPr>
              <w:t xml:space="preserve">nie posiadający </w:t>
            </w:r>
            <w:proofErr w:type="spellStart"/>
            <w:r w:rsidR="00911B5F">
              <w:rPr>
                <w:b/>
                <w:sz w:val="18"/>
                <w:szCs w:val="18"/>
              </w:rPr>
              <w:t>CofA</w:t>
            </w:r>
            <w:proofErr w:type="spellEnd"/>
            <w:r w:rsidR="00911B5F">
              <w:rPr>
                <w:b/>
                <w:sz w:val="18"/>
                <w:szCs w:val="18"/>
              </w:rPr>
              <w:t xml:space="preserve"> (EASA Form 24 lub 25) wydanego przez poprzedni organ nadzoru:</w:t>
            </w:r>
          </w:p>
        </w:tc>
      </w:tr>
      <w:tr w:rsidR="004A7897" w:rsidRPr="00A54202" w14:paraId="68E9401C" w14:textId="77777777" w:rsidTr="3ACC32BB">
        <w:trPr>
          <w:trHeight w:val="249"/>
        </w:trPr>
        <w:tc>
          <w:tcPr>
            <w:tcW w:w="10206" w:type="dxa"/>
            <w:tcBorders>
              <w:bottom w:val="single" w:sz="4" w:space="0" w:color="auto"/>
            </w:tcBorders>
            <w:vAlign w:val="center"/>
          </w:tcPr>
          <w:p w14:paraId="2A2B9B2C" w14:textId="3A2DAB39" w:rsidR="001C6B32" w:rsidRPr="006A0A68" w:rsidRDefault="00491F02" w:rsidP="006A0A68">
            <w:pPr>
              <w:spacing w:before="40" w:after="40"/>
              <w:ind w:left="4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1) </w:t>
            </w:r>
            <w:r w:rsidR="001C6B32" w:rsidRPr="006A0A68">
              <w:rPr>
                <w:sz w:val="18"/>
                <w:szCs w:val="18"/>
              </w:rPr>
              <w:t>Dokumenty zdatności:</w:t>
            </w:r>
          </w:p>
          <w:p w14:paraId="1D4E2209" w14:textId="45954BC0" w:rsidR="0075005F" w:rsidRDefault="00CB6885" w:rsidP="006A0A68">
            <w:pPr>
              <w:pStyle w:val="Akapitzlist"/>
              <w:spacing w:before="40" w:after="40"/>
              <w:ind w:left="743" w:hanging="284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1a) O</w:t>
            </w:r>
            <w:r w:rsidR="0075005F" w:rsidRPr="00871BD0">
              <w:rPr>
                <w:sz w:val="18"/>
                <w:szCs w:val="18"/>
              </w:rPr>
              <w:t>ryginał eksportowe</w:t>
            </w:r>
            <w:r w:rsidR="00871BD0">
              <w:rPr>
                <w:sz w:val="18"/>
                <w:szCs w:val="18"/>
              </w:rPr>
              <w:t>go</w:t>
            </w:r>
            <w:r w:rsidR="0075005F" w:rsidRPr="00871BD0">
              <w:rPr>
                <w:sz w:val="18"/>
                <w:szCs w:val="18"/>
              </w:rPr>
              <w:t xml:space="preserve"> świadectw</w:t>
            </w:r>
            <w:r w:rsidR="00871BD0">
              <w:rPr>
                <w:sz w:val="18"/>
                <w:szCs w:val="18"/>
              </w:rPr>
              <w:t>a</w:t>
            </w:r>
            <w:r w:rsidR="0075005F" w:rsidRPr="00871BD0">
              <w:rPr>
                <w:sz w:val="18"/>
                <w:szCs w:val="18"/>
              </w:rPr>
              <w:t xml:space="preserve"> zdatności do lotu (</w:t>
            </w:r>
            <w:proofErr w:type="spellStart"/>
            <w:r w:rsidR="0075005F" w:rsidRPr="00871BD0">
              <w:rPr>
                <w:sz w:val="18"/>
                <w:szCs w:val="18"/>
              </w:rPr>
              <w:t>ExCofA</w:t>
            </w:r>
            <w:proofErr w:type="spellEnd"/>
            <w:r w:rsidR="0075005F" w:rsidRPr="00871BD0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lub</w:t>
            </w:r>
          </w:p>
          <w:p w14:paraId="466956F5" w14:textId="0B87E0EA" w:rsidR="00CB6885" w:rsidRDefault="00CB6885" w:rsidP="00CB6885">
            <w:pPr>
              <w:pStyle w:val="Akapitzlist"/>
              <w:spacing w:before="40" w:after="40"/>
              <w:ind w:left="74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1b) Jeżeli </w:t>
            </w:r>
            <w:r w:rsidRPr="00CB6885">
              <w:rPr>
                <w:sz w:val="18"/>
                <w:szCs w:val="18"/>
              </w:rPr>
              <w:t xml:space="preserve">poprzednie świadectwo zdatności do lotu statku powietrznego </w:t>
            </w:r>
            <w:r>
              <w:rPr>
                <w:sz w:val="18"/>
                <w:szCs w:val="18"/>
              </w:rPr>
              <w:t xml:space="preserve">(EASA Form 24/25) zostało </w:t>
            </w:r>
            <w:r w:rsidRPr="00CB6885">
              <w:rPr>
                <w:sz w:val="18"/>
                <w:szCs w:val="18"/>
              </w:rPr>
              <w:t>cofnięte lub zwrócone</w:t>
            </w:r>
            <w:r>
              <w:rPr>
                <w:sz w:val="18"/>
                <w:szCs w:val="18"/>
              </w:rPr>
              <w:t xml:space="preserve">: </w:t>
            </w:r>
          </w:p>
          <w:p w14:paraId="57C4A24C" w14:textId="5159E422" w:rsidR="00CB6885" w:rsidRDefault="00B00155" w:rsidP="00CB6885">
            <w:pPr>
              <w:pStyle w:val="Akapitzlist"/>
              <w:spacing w:before="40" w:after="40"/>
              <w:ind w:left="116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</w:t>
            </w:r>
            <w:r w:rsidR="00CB6885">
              <w:rPr>
                <w:sz w:val="18"/>
                <w:szCs w:val="18"/>
              </w:rPr>
              <w:t xml:space="preserve"> oświadczenie zawierające: </w:t>
            </w:r>
            <w:r w:rsidR="00CB6885" w:rsidRPr="00CB6885">
              <w:rPr>
                <w:sz w:val="18"/>
                <w:szCs w:val="18"/>
              </w:rPr>
              <w:t>szczegółowe informacje na temat przyczyn cofnięcia lub zwrotu</w:t>
            </w:r>
            <w:r w:rsidR="00CB6885">
              <w:rPr>
                <w:sz w:val="18"/>
                <w:szCs w:val="18"/>
              </w:rPr>
              <w:t xml:space="preserve"> </w:t>
            </w:r>
            <w:r w:rsidR="00CB6885" w:rsidRPr="00CB6885">
              <w:rPr>
                <w:sz w:val="18"/>
                <w:szCs w:val="18"/>
              </w:rPr>
              <w:t>świadectwa zdatności do lotu;</w:t>
            </w:r>
          </w:p>
          <w:p w14:paraId="2194C504" w14:textId="5A150BCC" w:rsidR="00CB6885" w:rsidRDefault="00B00155" w:rsidP="00CB6885">
            <w:pPr>
              <w:pStyle w:val="Akapitzlist"/>
              <w:spacing w:before="40" w:after="40"/>
              <w:ind w:left="116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b.</w:t>
            </w:r>
            <w:r w:rsidR="00CB6885">
              <w:rPr>
                <w:sz w:val="18"/>
                <w:szCs w:val="18"/>
              </w:rPr>
              <w:t xml:space="preserve"> </w:t>
            </w:r>
            <w:r w:rsidR="00CB6885" w:rsidRPr="00CB6885">
              <w:rPr>
                <w:sz w:val="18"/>
                <w:szCs w:val="18"/>
              </w:rPr>
              <w:t>szczegółowe informacje na temat sposobu, w jaki statek powietrzny był</w:t>
            </w:r>
            <w:r w:rsidR="00CB6885">
              <w:rPr>
                <w:sz w:val="18"/>
                <w:szCs w:val="18"/>
              </w:rPr>
              <w:t xml:space="preserve"> </w:t>
            </w:r>
            <w:r w:rsidR="00CB6885" w:rsidRPr="00CB6885">
              <w:rPr>
                <w:sz w:val="18"/>
                <w:szCs w:val="18"/>
              </w:rPr>
              <w:t>konserwowany i utrzymywany od czasu cofnięcia lub zwrotu świadectwa</w:t>
            </w:r>
            <w:r w:rsidR="00CB6885">
              <w:rPr>
                <w:sz w:val="18"/>
                <w:szCs w:val="18"/>
              </w:rPr>
              <w:t xml:space="preserve"> </w:t>
            </w:r>
            <w:r w:rsidR="00CB6885" w:rsidRPr="00CB6885">
              <w:rPr>
                <w:sz w:val="18"/>
                <w:szCs w:val="18"/>
              </w:rPr>
              <w:t>zdatności do lotu;</w:t>
            </w:r>
          </w:p>
          <w:p w14:paraId="681E158D" w14:textId="3B072002" w:rsidR="00CB6885" w:rsidRDefault="00B00155" w:rsidP="00CB6885">
            <w:pPr>
              <w:pStyle w:val="Akapitzlist"/>
              <w:spacing w:before="40" w:after="40"/>
              <w:ind w:left="116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</w:t>
            </w:r>
            <w:r w:rsidR="00CB6885">
              <w:rPr>
                <w:sz w:val="18"/>
                <w:szCs w:val="18"/>
              </w:rPr>
              <w:t xml:space="preserve"> </w:t>
            </w:r>
            <w:r w:rsidR="00CB6885" w:rsidRPr="00CB6885">
              <w:rPr>
                <w:sz w:val="18"/>
                <w:szCs w:val="18"/>
              </w:rPr>
              <w:t>wszelkie inne istotne informacje dotyczące stanu i historii statku</w:t>
            </w:r>
            <w:r w:rsidR="00CB6885">
              <w:rPr>
                <w:sz w:val="18"/>
                <w:szCs w:val="18"/>
              </w:rPr>
              <w:t xml:space="preserve"> </w:t>
            </w:r>
            <w:r w:rsidR="00CB6885" w:rsidRPr="00CB6885">
              <w:rPr>
                <w:sz w:val="18"/>
                <w:szCs w:val="18"/>
              </w:rPr>
              <w:t>powietrznego;</w:t>
            </w:r>
          </w:p>
          <w:p w14:paraId="6D5E8196" w14:textId="23214393" w:rsidR="00CB6885" w:rsidRDefault="00B00155" w:rsidP="00B00155">
            <w:pPr>
              <w:pStyle w:val="Akapitzlist"/>
              <w:spacing w:before="40" w:after="40"/>
              <w:ind w:left="116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d.</w:t>
            </w:r>
            <w:r w:rsidR="00CB6885">
              <w:rPr>
                <w:sz w:val="18"/>
                <w:szCs w:val="18"/>
              </w:rPr>
              <w:t xml:space="preserve"> </w:t>
            </w:r>
            <w:r w:rsidR="00CB6885" w:rsidRPr="00CB6885">
              <w:rPr>
                <w:sz w:val="18"/>
                <w:szCs w:val="18"/>
              </w:rPr>
              <w:t>program oceny opracowany zgodnie z pkt 21.A.174 lit. d)</w:t>
            </w:r>
            <w:r w:rsidR="00CB6885">
              <w:rPr>
                <w:sz w:val="18"/>
                <w:szCs w:val="18"/>
              </w:rPr>
              <w:t xml:space="preserve"> </w:t>
            </w:r>
            <w:proofErr w:type="spellStart"/>
            <w:r w:rsidR="00CB6885" w:rsidRPr="00CB6885">
              <w:rPr>
                <w:sz w:val="18"/>
                <w:szCs w:val="18"/>
              </w:rPr>
              <w:t>ppkt</w:t>
            </w:r>
            <w:proofErr w:type="spellEnd"/>
            <w:r w:rsidR="00CB6885" w:rsidRPr="00CB6885">
              <w:rPr>
                <w:sz w:val="18"/>
                <w:szCs w:val="18"/>
              </w:rPr>
              <w:t xml:space="preserve"> 3 i pkt 21.A.174 lit. d) </w:t>
            </w:r>
            <w:proofErr w:type="spellStart"/>
            <w:r w:rsidR="00CB6885" w:rsidRPr="00CB6885">
              <w:rPr>
                <w:sz w:val="18"/>
                <w:szCs w:val="18"/>
              </w:rPr>
              <w:t>ppkt</w:t>
            </w:r>
            <w:proofErr w:type="spellEnd"/>
            <w:r w:rsidR="00CB6885" w:rsidRPr="00CB68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4 przez odpowiednio zatwierdzoną organizację </w:t>
            </w:r>
            <w:r w:rsidRPr="00B00155">
              <w:rPr>
                <w:sz w:val="18"/>
                <w:szCs w:val="18"/>
              </w:rPr>
              <w:t xml:space="preserve">zgodnie z pkt CAMO.A.125 lit. g) załącznika </w:t>
            </w:r>
            <w:proofErr w:type="spellStart"/>
            <w:r w:rsidRPr="00B00155">
              <w:rPr>
                <w:sz w:val="18"/>
                <w:szCs w:val="18"/>
              </w:rPr>
              <w:t>Vc</w:t>
            </w:r>
            <w:proofErr w:type="spellEnd"/>
            <w:r w:rsidRPr="00B00155">
              <w:rPr>
                <w:sz w:val="18"/>
                <w:szCs w:val="18"/>
              </w:rPr>
              <w:t xml:space="preserve"> (część CAMO) lub pkt</w:t>
            </w:r>
            <w:r>
              <w:rPr>
                <w:sz w:val="18"/>
                <w:szCs w:val="18"/>
              </w:rPr>
              <w:t xml:space="preserve"> </w:t>
            </w:r>
            <w:r w:rsidRPr="00B00155">
              <w:rPr>
                <w:sz w:val="18"/>
                <w:szCs w:val="18"/>
              </w:rPr>
              <w:t xml:space="preserve">CAO.A.095 lit. c) </w:t>
            </w:r>
            <w:proofErr w:type="spellStart"/>
            <w:r w:rsidRPr="00B00155">
              <w:rPr>
                <w:sz w:val="18"/>
                <w:szCs w:val="18"/>
              </w:rPr>
              <w:t>ppkt</w:t>
            </w:r>
            <w:proofErr w:type="spellEnd"/>
            <w:r w:rsidRPr="00B00155">
              <w:rPr>
                <w:sz w:val="18"/>
                <w:szCs w:val="18"/>
              </w:rPr>
              <w:t xml:space="preserve"> 3 załącznika </w:t>
            </w:r>
            <w:proofErr w:type="spellStart"/>
            <w:r w:rsidRPr="00B00155">
              <w:rPr>
                <w:sz w:val="18"/>
                <w:szCs w:val="18"/>
              </w:rPr>
              <w:t>Vd</w:t>
            </w:r>
            <w:proofErr w:type="spellEnd"/>
            <w:r w:rsidRPr="00B00155">
              <w:rPr>
                <w:sz w:val="18"/>
                <w:szCs w:val="18"/>
              </w:rPr>
              <w:t xml:space="preserve"> (część CAO) do rozporządzenia (UE) nr 1321/2014 </w:t>
            </w:r>
          </w:p>
          <w:p w14:paraId="08FC083B" w14:textId="751BE84A" w:rsidR="00CF3ED9" w:rsidRDefault="00CF3ED9" w:rsidP="00CF3ED9">
            <w:pPr>
              <w:pStyle w:val="Akapitzlist"/>
              <w:spacing w:before="40" w:after="40"/>
              <w:ind w:left="74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1c) w wyjątkowych sytuacjach</w:t>
            </w:r>
            <w:r w:rsidR="00B0015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po uzyskaniu uprzedniej zgody Prezesa ULC</w:t>
            </w:r>
            <w:r w:rsidR="00B0015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="00B00155">
              <w:rPr>
                <w:sz w:val="18"/>
                <w:szCs w:val="18"/>
              </w:rPr>
              <w:t>w przypadku braku</w:t>
            </w:r>
            <w:r>
              <w:rPr>
                <w:sz w:val="18"/>
                <w:szCs w:val="18"/>
              </w:rPr>
              <w:t xml:space="preserve"> </w:t>
            </w:r>
            <w:r w:rsidR="00B00155">
              <w:rPr>
                <w:sz w:val="18"/>
                <w:szCs w:val="18"/>
              </w:rPr>
              <w:t xml:space="preserve">dokumentu określonego w </w:t>
            </w:r>
            <w:r>
              <w:rPr>
                <w:sz w:val="18"/>
                <w:szCs w:val="18"/>
              </w:rPr>
              <w:t>pkt. 1a) powyżej</w:t>
            </w:r>
            <w:r w:rsidR="00B00155">
              <w:rPr>
                <w:sz w:val="18"/>
                <w:szCs w:val="18"/>
              </w:rPr>
              <w:t>:</w:t>
            </w:r>
          </w:p>
          <w:p w14:paraId="3790A28B" w14:textId="485EB3F8" w:rsidR="00B00155" w:rsidRPr="006A0A68" w:rsidRDefault="00B00155">
            <w:pPr>
              <w:pStyle w:val="Akapitzlist"/>
              <w:spacing w:before="40" w:after="40"/>
              <w:ind w:left="116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</w:t>
            </w:r>
            <w:r w:rsidR="00CF3ED9">
              <w:rPr>
                <w:sz w:val="18"/>
                <w:szCs w:val="18"/>
              </w:rPr>
              <w:t xml:space="preserve"> oświadczenie</w:t>
            </w:r>
            <w:r w:rsidR="00CF3ED9" w:rsidRPr="00CF3ED9">
              <w:rPr>
                <w:sz w:val="18"/>
                <w:szCs w:val="18"/>
              </w:rPr>
              <w:t xml:space="preserve"> poprzednie</w:t>
            </w:r>
            <w:r>
              <w:rPr>
                <w:sz w:val="18"/>
                <w:szCs w:val="18"/>
              </w:rPr>
              <w:t xml:space="preserve">go organu nadzoru, że odmowa </w:t>
            </w:r>
            <w:r w:rsidR="00CF3ED9" w:rsidRPr="00CF3ED9">
              <w:rPr>
                <w:sz w:val="18"/>
                <w:szCs w:val="18"/>
              </w:rPr>
              <w:t>wydania oświadczenia o zdatności do lotu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ExCofA</w:t>
            </w:r>
            <w:proofErr w:type="spellEnd"/>
            <w:r>
              <w:rPr>
                <w:sz w:val="18"/>
                <w:szCs w:val="18"/>
              </w:rPr>
              <w:t>) nie wynika</w:t>
            </w:r>
            <w:r w:rsidR="00CF3ED9" w:rsidRPr="00CF3ED9">
              <w:rPr>
                <w:sz w:val="18"/>
                <w:szCs w:val="18"/>
              </w:rPr>
              <w:t xml:space="preserve"> z powodu obaw dotyczących zdatności</w:t>
            </w:r>
            <w:r>
              <w:rPr>
                <w:sz w:val="18"/>
                <w:szCs w:val="18"/>
              </w:rPr>
              <w:t xml:space="preserve"> </w:t>
            </w:r>
            <w:r w:rsidR="00CF3ED9" w:rsidRPr="00CF3ED9">
              <w:rPr>
                <w:sz w:val="18"/>
                <w:szCs w:val="18"/>
              </w:rPr>
              <w:t>do lotu, chyba że obawy takie uwzględniono i skorygowano;</w:t>
            </w:r>
          </w:p>
          <w:p w14:paraId="7B1E009E" w14:textId="6DDA6172" w:rsidR="00B00155" w:rsidRPr="006A0A68" w:rsidRDefault="00B00155">
            <w:pPr>
              <w:pStyle w:val="Akapitzlist"/>
              <w:spacing w:before="40" w:after="40"/>
              <w:ind w:left="116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c. </w:t>
            </w:r>
            <w:r w:rsidRPr="00CB6885">
              <w:rPr>
                <w:sz w:val="18"/>
                <w:szCs w:val="18"/>
              </w:rPr>
              <w:t>program oceny opracowany zgodnie z pkt 21.A.174 lit. d)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CB6885">
              <w:rPr>
                <w:sz w:val="18"/>
                <w:szCs w:val="18"/>
              </w:rPr>
              <w:t>ppkt</w:t>
            </w:r>
            <w:proofErr w:type="spellEnd"/>
            <w:r w:rsidRPr="00CB6885">
              <w:rPr>
                <w:sz w:val="18"/>
                <w:szCs w:val="18"/>
              </w:rPr>
              <w:t xml:space="preserve"> 3 i pkt 21.A.174 lit. d) </w:t>
            </w:r>
            <w:proofErr w:type="spellStart"/>
            <w:r w:rsidRPr="00CB6885">
              <w:rPr>
                <w:sz w:val="18"/>
                <w:szCs w:val="18"/>
              </w:rPr>
              <w:t>ppkt</w:t>
            </w:r>
            <w:proofErr w:type="spellEnd"/>
            <w:r w:rsidRPr="00CB68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4 przez odpowiednio zatwierdzoną organizację </w:t>
            </w:r>
            <w:r w:rsidRPr="00B00155">
              <w:rPr>
                <w:sz w:val="18"/>
                <w:szCs w:val="18"/>
              </w:rPr>
              <w:t xml:space="preserve">zgodnie z pkt CAMO.A.125 lit. g) załącznika </w:t>
            </w:r>
            <w:proofErr w:type="spellStart"/>
            <w:r w:rsidRPr="00B00155">
              <w:rPr>
                <w:sz w:val="18"/>
                <w:szCs w:val="18"/>
              </w:rPr>
              <w:t>Vc</w:t>
            </w:r>
            <w:proofErr w:type="spellEnd"/>
            <w:r w:rsidRPr="00B00155">
              <w:rPr>
                <w:sz w:val="18"/>
                <w:szCs w:val="18"/>
              </w:rPr>
              <w:t xml:space="preserve"> (część CAMO) lub pkt</w:t>
            </w:r>
            <w:r>
              <w:rPr>
                <w:sz w:val="18"/>
                <w:szCs w:val="18"/>
              </w:rPr>
              <w:t xml:space="preserve"> </w:t>
            </w:r>
            <w:r w:rsidRPr="00B00155">
              <w:rPr>
                <w:sz w:val="18"/>
                <w:szCs w:val="18"/>
              </w:rPr>
              <w:t xml:space="preserve">CAO.A.095 lit. c) </w:t>
            </w:r>
            <w:proofErr w:type="spellStart"/>
            <w:r w:rsidRPr="00B00155">
              <w:rPr>
                <w:sz w:val="18"/>
                <w:szCs w:val="18"/>
              </w:rPr>
              <w:t>ppkt</w:t>
            </w:r>
            <w:proofErr w:type="spellEnd"/>
            <w:r w:rsidRPr="00B00155">
              <w:rPr>
                <w:sz w:val="18"/>
                <w:szCs w:val="18"/>
              </w:rPr>
              <w:t xml:space="preserve"> 3 załącznika </w:t>
            </w:r>
            <w:proofErr w:type="spellStart"/>
            <w:r w:rsidRPr="00B00155">
              <w:rPr>
                <w:sz w:val="18"/>
                <w:szCs w:val="18"/>
              </w:rPr>
              <w:t>Vd</w:t>
            </w:r>
            <w:proofErr w:type="spellEnd"/>
            <w:r w:rsidRPr="00B00155">
              <w:rPr>
                <w:sz w:val="18"/>
                <w:szCs w:val="18"/>
              </w:rPr>
              <w:t xml:space="preserve"> (część CAO) do rozporządzenia (UE) nr 1321/2014 </w:t>
            </w:r>
          </w:p>
          <w:p w14:paraId="3A02833D" w14:textId="266D42D6" w:rsidR="0048737F" w:rsidRDefault="00B00155" w:rsidP="006A0A68">
            <w:pPr>
              <w:spacing w:after="40"/>
              <w:ind w:left="459"/>
              <w:rPr>
                <w:sz w:val="18"/>
                <w:szCs w:val="18"/>
              </w:rPr>
            </w:pPr>
            <w:r w:rsidRPr="00B00155">
              <w:rPr>
                <w:sz w:val="18"/>
                <w:szCs w:val="18"/>
              </w:rPr>
              <w:t xml:space="preserve">2) </w:t>
            </w:r>
            <w:r w:rsidR="000C029D">
              <w:rPr>
                <w:sz w:val="18"/>
                <w:szCs w:val="18"/>
              </w:rPr>
              <w:t>J</w:t>
            </w:r>
            <w:r w:rsidR="00CC1982">
              <w:rPr>
                <w:sz w:val="18"/>
                <w:szCs w:val="18"/>
              </w:rPr>
              <w:t>eden z poniższych dokumentów</w:t>
            </w:r>
            <w:r w:rsidR="008D4969">
              <w:rPr>
                <w:sz w:val="18"/>
                <w:szCs w:val="18"/>
              </w:rPr>
              <w:t xml:space="preserve"> </w:t>
            </w:r>
            <w:r w:rsidR="00CC1982">
              <w:rPr>
                <w:sz w:val="18"/>
                <w:szCs w:val="18"/>
              </w:rPr>
              <w:t>–</w:t>
            </w:r>
            <w:r w:rsidR="008D4969">
              <w:rPr>
                <w:sz w:val="18"/>
                <w:szCs w:val="18"/>
              </w:rPr>
              <w:t xml:space="preserve"> zaznaczyć</w:t>
            </w:r>
            <w:r w:rsidR="00CC1982">
              <w:rPr>
                <w:sz w:val="18"/>
                <w:szCs w:val="18"/>
              </w:rPr>
              <w:t xml:space="preserve"> właściwy</w:t>
            </w:r>
            <w:r w:rsidR="0048737F">
              <w:rPr>
                <w:sz w:val="18"/>
                <w:szCs w:val="18"/>
              </w:rPr>
              <w:t>:</w:t>
            </w:r>
          </w:p>
          <w:p w14:paraId="131D1D36" w14:textId="5A642BFE" w:rsidR="00CC1982" w:rsidRPr="001C6B32" w:rsidRDefault="00585B31" w:rsidP="00CC1982">
            <w:pPr>
              <w:tabs>
                <w:tab w:val="left" w:pos="743"/>
              </w:tabs>
              <w:spacing w:before="40" w:after="40"/>
              <w:ind w:left="885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111872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37F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48737F" w:rsidRPr="00A676AC">
              <w:rPr>
                <w:sz w:val="18"/>
                <w:szCs w:val="18"/>
              </w:rPr>
              <w:t xml:space="preserve">  </w:t>
            </w:r>
            <w:r w:rsidR="00CC1982" w:rsidRPr="001C6B32">
              <w:rPr>
                <w:sz w:val="18"/>
                <w:szCs w:val="18"/>
              </w:rPr>
              <w:t xml:space="preserve">zalecenie wydania poświadczenia przeglądu zdatności do lotu na podstawie przeglądu </w:t>
            </w:r>
          </w:p>
          <w:p w14:paraId="3CCB2338" w14:textId="583BB2C6" w:rsidR="00B45816" w:rsidRDefault="00CC1982" w:rsidP="006A0A68">
            <w:pPr>
              <w:spacing w:after="40"/>
              <w:ind w:left="885"/>
              <w:rPr>
                <w:sz w:val="18"/>
                <w:szCs w:val="18"/>
              </w:rPr>
            </w:pPr>
            <w:r w:rsidRPr="001C6B32">
              <w:rPr>
                <w:sz w:val="18"/>
                <w:szCs w:val="18"/>
              </w:rPr>
              <w:t>zdatności do lotu zgodnie z załącznikiem I (część M)</w:t>
            </w:r>
            <w:r w:rsidR="0048737F">
              <w:rPr>
                <w:sz w:val="18"/>
                <w:szCs w:val="18"/>
              </w:rPr>
              <w:br/>
            </w: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-924638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816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B45816" w:rsidRPr="00A676AC">
              <w:rPr>
                <w:sz w:val="18"/>
                <w:szCs w:val="18"/>
              </w:rPr>
              <w:t xml:space="preserve">  </w:t>
            </w:r>
            <w:r w:rsidR="000920A6">
              <w:rPr>
                <w:sz w:val="18"/>
                <w:szCs w:val="18"/>
              </w:rPr>
              <w:t>poświadczenie przeglądu zdatności do lotu</w:t>
            </w:r>
            <w:r w:rsidR="000C029D">
              <w:rPr>
                <w:sz w:val="18"/>
                <w:szCs w:val="18"/>
              </w:rPr>
              <w:t xml:space="preserve"> ARC </w:t>
            </w:r>
            <w:r w:rsidRPr="00220CC0">
              <w:rPr>
                <w:sz w:val="18"/>
                <w:szCs w:val="18"/>
              </w:rPr>
              <w:t xml:space="preserve">wydane zgodnie z załącznikiem </w:t>
            </w:r>
            <w:proofErr w:type="spellStart"/>
            <w:r w:rsidRPr="00220CC0">
              <w:rPr>
                <w:sz w:val="18"/>
                <w:szCs w:val="18"/>
              </w:rPr>
              <w:t>Vb</w:t>
            </w:r>
            <w:proofErr w:type="spellEnd"/>
            <w:r w:rsidRPr="00220CC0">
              <w:rPr>
                <w:sz w:val="18"/>
                <w:szCs w:val="18"/>
              </w:rPr>
              <w:t xml:space="preserve"> (część ML)</w:t>
            </w:r>
          </w:p>
          <w:p w14:paraId="61730156" w14:textId="38380D21" w:rsidR="000C029D" w:rsidRDefault="70E45E31" w:rsidP="00B00155">
            <w:pPr>
              <w:ind w:left="459"/>
              <w:rPr>
                <w:sz w:val="18"/>
                <w:szCs w:val="18"/>
              </w:rPr>
            </w:pPr>
            <w:r w:rsidRPr="3ACC32BB">
              <w:rPr>
                <w:sz w:val="18"/>
                <w:szCs w:val="18"/>
              </w:rPr>
              <w:t xml:space="preserve">3) </w:t>
            </w:r>
            <w:r w:rsidR="000C029D">
              <w:rPr>
                <w:sz w:val="18"/>
                <w:szCs w:val="18"/>
              </w:rPr>
              <w:t>K</w:t>
            </w:r>
            <w:r w:rsidRPr="3ACC32BB">
              <w:rPr>
                <w:sz w:val="18"/>
                <w:szCs w:val="18"/>
              </w:rPr>
              <w:t>opia NC (EASA Form 45, jeśli dotyczy, np. w sytuacji określonej w pkt. 1b powyżej)</w:t>
            </w:r>
          </w:p>
          <w:p w14:paraId="4760BAAB" w14:textId="1D940A57" w:rsidR="00B00155" w:rsidRPr="00B00155" w:rsidRDefault="0048737F" w:rsidP="006A0A68">
            <w:pPr>
              <w:ind w:left="4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4) </w:t>
            </w:r>
            <w:r w:rsidR="000C029D">
              <w:rPr>
                <w:sz w:val="18"/>
                <w:szCs w:val="18"/>
              </w:rPr>
              <w:t>P</w:t>
            </w:r>
            <w:r w:rsidR="00911B5F" w:rsidRPr="006A0A68">
              <w:rPr>
                <w:sz w:val="18"/>
                <w:szCs w:val="18"/>
              </w:rPr>
              <w:t xml:space="preserve">rotokół ważenia i wyważenia odpowiadający aktualnej konfiguracji statku powietrznego - kopia </w:t>
            </w:r>
          </w:p>
          <w:p w14:paraId="2138A9DD" w14:textId="450C0124" w:rsidR="008D4969" w:rsidRDefault="1FC23992" w:rsidP="006A0A68">
            <w:pPr>
              <w:spacing w:line="259" w:lineRule="auto"/>
              <w:ind w:left="459"/>
              <w:rPr>
                <w:sz w:val="18"/>
                <w:szCs w:val="18"/>
              </w:rPr>
            </w:pPr>
            <w:r w:rsidRPr="3ACC32BB">
              <w:rPr>
                <w:sz w:val="18"/>
                <w:szCs w:val="18"/>
              </w:rPr>
              <w:t>5</w:t>
            </w:r>
            <w:r w:rsidR="7E24DDBC" w:rsidRPr="3ACC32BB">
              <w:rPr>
                <w:sz w:val="18"/>
                <w:szCs w:val="18"/>
              </w:rPr>
              <w:t xml:space="preserve">) </w:t>
            </w:r>
            <w:r w:rsidR="2B5C5A38" w:rsidRPr="3ACC32BB">
              <w:rPr>
                <w:sz w:val="18"/>
                <w:szCs w:val="18"/>
              </w:rPr>
              <w:t>Instrukcja użytkowania w locie</w:t>
            </w:r>
            <w:r w:rsidR="05D11374" w:rsidRPr="3ACC32BB">
              <w:rPr>
                <w:sz w:val="18"/>
                <w:szCs w:val="18"/>
              </w:rPr>
              <w:t>, jeżeli dotyczy zgodnie z TCDS</w:t>
            </w:r>
            <w:r w:rsidR="1A341779" w:rsidRPr="3ACC32BB">
              <w:rPr>
                <w:sz w:val="18"/>
                <w:szCs w:val="18"/>
              </w:rPr>
              <w:t>–</w:t>
            </w:r>
            <w:r w:rsidR="36431096" w:rsidRPr="3ACC32BB">
              <w:rPr>
                <w:sz w:val="18"/>
                <w:szCs w:val="18"/>
              </w:rPr>
              <w:t xml:space="preserve"> kopia</w:t>
            </w:r>
            <w:r w:rsidR="1A341779" w:rsidRPr="3ACC32BB">
              <w:rPr>
                <w:sz w:val="18"/>
                <w:szCs w:val="18"/>
              </w:rPr>
              <w:t xml:space="preserve"> </w:t>
            </w:r>
          </w:p>
          <w:p w14:paraId="07CCC967" w14:textId="78948908" w:rsidR="008D4969" w:rsidRPr="006A0A68" w:rsidRDefault="7CAEFBCA" w:rsidP="006A0A68">
            <w:pPr>
              <w:spacing w:line="259" w:lineRule="auto"/>
              <w:ind w:left="459"/>
              <w:rPr>
                <w:sz w:val="18"/>
                <w:szCs w:val="18"/>
              </w:rPr>
            </w:pPr>
            <w:r w:rsidRPr="3ACC32BB">
              <w:rPr>
                <w:sz w:val="18"/>
                <w:szCs w:val="18"/>
              </w:rPr>
              <w:lastRenderedPageBreak/>
              <w:t>6</w:t>
            </w:r>
            <w:r w:rsidR="7E24DDBC" w:rsidRPr="3ACC32BB">
              <w:rPr>
                <w:sz w:val="18"/>
                <w:szCs w:val="18"/>
              </w:rPr>
              <w:t xml:space="preserve">) </w:t>
            </w:r>
            <w:r w:rsidR="2B5C5A38" w:rsidRPr="3ACC32BB">
              <w:rPr>
                <w:sz w:val="18"/>
                <w:szCs w:val="18"/>
              </w:rPr>
              <w:t xml:space="preserve">Dokumentacja </w:t>
            </w:r>
            <w:r w:rsidR="007161DF" w:rsidRPr="3ACC32BB">
              <w:rPr>
                <w:sz w:val="18"/>
                <w:szCs w:val="18"/>
              </w:rPr>
              <w:t xml:space="preserve">(statusy) </w:t>
            </w:r>
            <w:r w:rsidR="2B5C5A38" w:rsidRPr="3ACC32BB">
              <w:rPr>
                <w:sz w:val="18"/>
                <w:szCs w:val="18"/>
              </w:rPr>
              <w:t>ustanawiająca standardy</w:t>
            </w:r>
            <w:r w:rsidR="2B5C5A38" w:rsidRPr="006A0A68">
              <w:rPr>
                <w:sz w:val="18"/>
                <w:szCs w:val="18"/>
              </w:rPr>
              <w:t xml:space="preserve"> produkcji, modyfikacji oraz obsługi technicznej statku powietrznego</w:t>
            </w:r>
            <w:r w:rsidR="00416F97" w:rsidRPr="006A0A68">
              <w:rPr>
                <w:sz w:val="18"/>
                <w:szCs w:val="18"/>
              </w:rPr>
              <w:t>, tym wszelkie ograniczenia związane z ograniczonym świadectwem zdatności do lotu</w:t>
            </w:r>
          </w:p>
          <w:p w14:paraId="63D4C20F" w14:textId="4647D90E" w:rsidR="00C4403A" w:rsidRDefault="4D9F2387" w:rsidP="3ACC32BB">
            <w:pPr>
              <w:spacing w:before="40" w:after="40" w:line="259" w:lineRule="auto"/>
              <w:ind w:left="718" w:hanging="259"/>
              <w:rPr>
                <w:sz w:val="16"/>
                <w:szCs w:val="16"/>
              </w:rPr>
            </w:pPr>
            <w:r w:rsidRPr="3ACC32BB">
              <w:rPr>
                <w:sz w:val="18"/>
                <w:szCs w:val="18"/>
              </w:rPr>
              <w:t>7</w:t>
            </w:r>
            <w:r w:rsidR="00C4403A" w:rsidRPr="3ACC32BB">
              <w:rPr>
                <w:sz w:val="18"/>
                <w:szCs w:val="18"/>
              </w:rPr>
              <w:t>)</w:t>
            </w:r>
            <w:r w:rsidR="000C029D">
              <w:t xml:space="preserve"> </w:t>
            </w:r>
            <w:r w:rsidR="00C4403A" w:rsidRPr="3ACC32BB">
              <w:rPr>
                <w:sz w:val="18"/>
                <w:szCs w:val="18"/>
              </w:rPr>
              <w:t xml:space="preserve">Datę wydania pierwszego </w:t>
            </w:r>
            <w:r w:rsidR="00027B20" w:rsidRPr="3ACC32BB">
              <w:rPr>
                <w:sz w:val="18"/>
                <w:szCs w:val="18"/>
              </w:rPr>
              <w:t xml:space="preserve">Świadectwa zdatności do lotu </w:t>
            </w:r>
            <w:r w:rsidR="00C4403A" w:rsidRPr="3ACC32BB">
              <w:rPr>
                <w:sz w:val="18"/>
                <w:szCs w:val="18"/>
              </w:rPr>
              <w:t>oraz – jeżeli mają zastosowanie normy określone w tomie III załącznika 16 do Konwencji o międzynarodowym lotnictwie cywilnym – dane dotyczące wartości metrycznej CO</w:t>
            </w:r>
            <w:r w:rsidR="00C4403A" w:rsidRPr="3ACC32BB">
              <w:rPr>
                <w:sz w:val="18"/>
                <w:szCs w:val="18"/>
                <w:vertAlign w:val="subscript"/>
              </w:rPr>
              <w:t>2</w:t>
            </w:r>
            <w:r w:rsidR="00C4403A" w:rsidRPr="3ACC32BB">
              <w:rPr>
                <w:sz w:val="18"/>
                <w:szCs w:val="18"/>
              </w:rPr>
              <w:t>.</w:t>
            </w:r>
          </w:p>
          <w:p w14:paraId="35285FA0" w14:textId="47B5A5F1" w:rsidR="00675F86" w:rsidRPr="00F31E9D" w:rsidRDefault="1DC5008B">
            <w:pPr>
              <w:spacing w:before="40" w:after="120"/>
              <w:ind w:left="1285" w:hanging="828"/>
              <w:rPr>
                <w:sz w:val="18"/>
                <w:szCs w:val="18"/>
              </w:rPr>
            </w:pPr>
            <w:r w:rsidRPr="3ACC32BB">
              <w:rPr>
                <w:b/>
                <w:bCs/>
                <w:sz w:val="16"/>
                <w:szCs w:val="16"/>
              </w:rPr>
              <w:t>UWAGA</w:t>
            </w:r>
            <w:r w:rsidRPr="3ACC32BB">
              <w:rPr>
                <w:sz w:val="16"/>
                <w:szCs w:val="16"/>
              </w:rPr>
              <w:t>:</w:t>
            </w:r>
            <w:r w:rsidR="00794019">
              <w:tab/>
            </w:r>
            <w:r w:rsidR="70E45E31" w:rsidRPr="3ACC32BB">
              <w:rPr>
                <w:sz w:val="16"/>
                <w:szCs w:val="16"/>
              </w:rPr>
              <w:t xml:space="preserve">Program oceny opracowany określony w  pkt 21.A.174 lit. d) </w:t>
            </w:r>
            <w:proofErr w:type="spellStart"/>
            <w:r w:rsidR="70E45E31" w:rsidRPr="3ACC32BB">
              <w:rPr>
                <w:sz w:val="16"/>
                <w:szCs w:val="16"/>
              </w:rPr>
              <w:t>ppkt</w:t>
            </w:r>
            <w:proofErr w:type="spellEnd"/>
            <w:r w:rsidR="70E45E31" w:rsidRPr="3ACC32BB">
              <w:rPr>
                <w:sz w:val="16"/>
                <w:szCs w:val="16"/>
              </w:rPr>
              <w:t xml:space="preserve"> 3 przed realizacją podlega akceptacji Prezesa ULC.</w:t>
            </w:r>
          </w:p>
        </w:tc>
      </w:tr>
      <w:tr w:rsidR="00E50FEB" w:rsidRPr="00A54202" w14:paraId="5186C86E" w14:textId="77777777" w:rsidTr="3ACC32BB">
        <w:trPr>
          <w:trHeight w:val="249"/>
        </w:trPr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F49F0E" w14:textId="77777777" w:rsidR="00E50FEB" w:rsidRPr="00E50FEB" w:rsidRDefault="00E50FEB" w:rsidP="00E50FE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11A2F" w:rsidRPr="005E05F5" w14:paraId="6F84E84F" w14:textId="77777777" w:rsidTr="3ACC32BB">
        <w:trPr>
          <w:trHeight w:val="249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C5FD3" w14:textId="7537908F" w:rsidR="00511A2F" w:rsidRPr="00EE1982" w:rsidRDefault="00585B31" w:rsidP="00DF3D49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32"/>
                  <w:szCs w:val="32"/>
                </w:rPr>
                <w:id w:val="118787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2CA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2E12CA">
              <w:rPr>
                <w:b/>
              </w:rPr>
              <w:t xml:space="preserve"> </w:t>
            </w:r>
            <w:r w:rsidR="00511A2F">
              <w:rPr>
                <w:b/>
              </w:rPr>
              <w:t xml:space="preserve">Załączniki do wniosku o </w:t>
            </w:r>
            <w:r w:rsidR="007828D4" w:rsidRPr="007828D4">
              <w:rPr>
                <w:b/>
              </w:rPr>
              <w:t xml:space="preserve">zmianę </w:t>
            </w:r>
            <w:proofErr w:type="spellStart"/>
            <w:r w:rsidR="007828D4">
              <w:rPr>
                <w:b/>
              </w:rPr>
              <w:t>CofA</w:t>
            </w:r>
            <w:proofErr w:type="spellEnd"/>
            <w:r w:rsidR="007828D4">
              <w:rPr>
                <w:b/>
              </w:rPr>
              <w:t xml:space="preserve"> albo NC</w:t>
            </w:r>
          </w:p>
        </w:tc>
      </w:tr>
      <w:tr w:rsidR="00511A2F" w:rsidRPr="005E05F5" w14:paraId="127E75AD" w14:textId="77777777" w:rsidTr="3ACC32BB">
        <w:trPr>
          <w:trHeight w:val="249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5FB61" w14:textId="56572A24" w:rsidR="007828D4" w:rsidRDefault="00511A2F" w:rsidP="007828D4">
            <w:pPr>
              <w:spacing w:before="120" w:after="120"/>
              <w:ind w:left="293" w:hanging="2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ab/>
            </w:r>
            <w:r w:rsidR="007828D4" w:rsidRPr="007828D4">
              <w:rPr>
                <w:sz w:val="18"/>
                <w:szCs w:val="18"/>
              </w:rPr>
              <w:t>Mająca zastosowanie dokumentacja ustanawiająca standardy produkcji, modyfikacji oraz obsługi technicznej statku powietrznego</w:t>
            </w:r>
          </w:p>
          <w:p w14:paraId="68F889FB" w14:textId="0D27823F" w:rsidR="008D4969" w:rsidRDefault="008D4969" w:rsidP="007828D4">
            <w:pPr>
              <w:spacing w:before="120" w:after="120"/>
              <w:ind w:left="293" w:hanging="2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i/lub</w:t>
            </w:r>
          </w:p>
          <w:p w14:paraId="0E0FE2DA" w14:textId="5EAFBAEC" w:rsidR="00794019" w:rsidRPr="007828D4" w:rsidRDefault="007828D4" w:rsidP="00794019">
            <w:pPr>
              <w:spacing w:before="120" w:after="120"/>
              <w:ind w:left="293" w:hanging="293"/>
            </w:pPr>
            <w:r>
              <w:rPr>
                <w:sz w:val="18"/>
                <w:szCs w:val="18"/>
              </w:rPr>
              <w:t>2)</w:t>
            </w:r>
            <w:r>
              <w:rPr>
                <w:sz w:val="18"/>
                <w:szCs w:val="18"/>
              </w:rPr>
              <w:tab/>
            </w:r>
            <w:r w:rsidRPr="007828D4">
              <w:rPr>
                <w:sz w:val="18"/>
                <w:szCs w:val="18"/>
              </w:rPr>
              <w:t>Mając</w:t>
            </w:r>
            <w:r>
              <w:rPr>
                <w:sz w:val="18"/>
                <w:szCs w:val="18"/>
              </w:rPr>
              <w:t>e</w:t>
            </w:r>
            <w:r w:rsidRPr="007828D4">
              <w:rPr>
                <w:sz w:val="18"/>
                <w:szCs w:val="18"/>
              </w:rPr>
              <w:t xml:space="preserve"> zastosowanie </w:t>
            </w:r>
            <w:r>
              <w:rPr>
                <w:sz w:val="18"/>
                <w:szCs w:val="18"/>
              </w:rPr>
              <w:t>d</w:t>
            </w:r>
            <w:r w:rsidR="00511A2F" w:rsidRPr="00851575">
              <w:rPr>
                <w:sz w:val="18"/>
                <w:szCs w:val="18"/>
              </w:rPr>
              <w:t>ane dotyczące hałasu określone zgodnie z wymogami w zakresie hałasu</w:t>
            </w:r>
          </w:p>
        </w:tc>
      </w:tr>
    </w:tbl>
    <w:p w14:paraId="5FDF5E42" w14:textId="148BD60B" w:rsidR="007D4125" w:rsidRDefault="007D4125">
      <w:pPr>
        <w:rPr>
          <w:sz w:val="16"/>
          <w:szCs w:val="16"/>
        </w:rPr>
      </w:pPr>
    </w:p>
    <w:p w14:paraId="539F324C" w14:textId="08A5C5A8" w:rsidR="00406EE4" w:rsidRPr="006A0A68" w:rsidRDefault="00406EE4" w:rsidP="00406EE4">
      <w:pPr>
        <w:ind w:left="851" w:right="140" w:hanging="851"/>
        <w:jc w:val="both"/>
        <w:rPr>
          <w:sz w:val="18"/>
          <w:szCs w:val="18"/>
        </w:rPr>
      </w:pPr>
      <w:r w:rsidRPr="006A0A68">
        <w:rPr>
          <w:sz w:val="18"/>
          <w:szCs w:val="18"/>
        </w:rPr>
        <w:t>UWAGA:</w:t>
      </w:r>
      <w:r w:rsidRPr="006A0A68">
        <w:rPr>
          <w:sz w:val="18"/>
          <w:szCs w:val="18"/>
        </w:rPr>
        <w:tab/>
        <w:t>W przypadkach wątpliwości co do statusu posiadanych dokumentów statku powietrznego należy skontaktować się z</w:t>
      </w:r>
      <w:r w:rsidR="007B25F0" w:rsidRPr="006A0A68">
        <w:rPr>
          <w:sz w:val="18"/>
          <w:szCs w:val="18"/>
        </w:rPr>
        <w:t> </w:t>
      </w:r>
      <w:r w:rsidRPr="006A0A68">
        <w:rPr>
          <w:sz w:val="18"/>
          <w:szCs w:val="18"/>
        </w:rPr>
        <w:t>naczelnikiem inspektoratu właściwego dla rodzaju statku powietrznego będącego przedmiotem wniosku przed złożeniem wniosku i wyrejestrowaniem statku powietrznego z rejestru państwa eksportującego.</w:t>
      </w:r>
    </w:p>
    <w:p w14:paraId="39040161" w14:textId="77777777" w:rsidR="008D4969" w:rsidRDefault="008D4969">
      <w:pPr>
        <w:rPr>
          <w:sz w:val="16"/>
          <w:szCs w:val="16"/>
        </w:rPr>
      </w:pPr>
    </w:p>
    <w:p w14:paraId="01E684E2" w14:textId="77777777" w:rsidR="00A676AC" w:rsidRPr="00EE1982" w:rsidRDefault="00A676AC">
      <w:pPr>
        <w:rPr>
          <w:sz w:val="16"/>
          <w:szCs w:val="16"/>
        </w:rPr>
      </w:pPr>
    </w:p>
    <w:p w14:paraId="172FFB6C" w14:textId="0FFB59F3" w:rsidR="00852D04" w:rsidRPr="007D4125" w:rsidRDefault="005C0181" w:rsidP="007D4125">
      <w:pPr>
        <w:pStyle w:val="Nagwek"/>
        <w:tabs>
          <w:tab w:val="clear" w:pos="4536"/>
          <w:tab w:val="clear" w:pos="9072"/>
        </w:tabs>
        <w:spacing w:after="80"/>
        <w:ind w:right="140"/>
        <w:rPr>
          <w:rFonts w:cs="Arial"/>
          <w:b/>
          <w:sz w:val="18"/>
          <w:szCs w:val="18"/>
        </w:rPr>
      </w:pPr>
      <w:r w:rsidRPr="007D4125">
        <w:rPr>
          <w:rFonts w:cs="Arial"/>
          <w:b/>
          <w:sz w:val="18"/>
          <w:szCs w:val="18"/>
        </w:rPr>
        <w:t xml:space="preserve">Dodatkowe informacje dotyczące </w:t>
      </w:r>
      <w:r w:rsidR="007161DF" w:rsidRPr="007D4125">
        <w:rPr>
          <w:rFonts w:cs="Arial"/>
          <w:b/>
          <w:sz w:val="18"/>
          <w:szCs w:val="18"/>
        </w:rPr>
        <w:t xml:space="preserve">procedowania wniosku o wydanie / zmianę </w:t>
      </w:r>
      <w:proofErr w:type="spellStart"/>
      <w:r w:rsidR="007161DF" w:rsidRPr="007D4125">
        <w:rPr>
          <w:rFonts w:cs="Arial"/>
          <w:b/>
          <w:sz w:val="18"/>
          <w:szCs w:val="18"/>
        </w:rPr>
        <w:t>CofA</w:t>
      </w:r>
      <w:proofErr w:type="spellEnd"/>
      <w:r w:rsidR="007161DF" w:rsidRPr="007D4125">
        <w:rPr>
          <w:rFonts w:cs="Arial"/>
          <w:b/>
          <w:sz w:val="18"/>
          <w:szCs w:val="18"/>
        </w:rPr>
        <w:t xml:space="preserve"> lub NC</w:t>
      </w:r>
      <w:r w:rsidR="00852D04" w:rsidRPr="007D4125">
        <w:rPr>
          <w:rFonts w:cs="Arial"/>
          <w:b/>
          <w:sz w:val="18"/>
          <w:szCs w:val="18"/>
        </w:rPr>
        <w:t>:</w:t>
      </w:r>
    </w:p>
    <w:p w14:paraId="5441A68D" w14:textId="6DF82080" w:rsidR="00852D04" w:rsidRPr="007D4125" w:rsidRDefault="00852D04" w:rsidP="00416F97">
      <w:pPr>
        <w:pStyle w:val="Akapitzlist"/>
        <w:numPr>
          <w:ilvl w:val="0"/>
          <w:numId w:val="48"/>
        </w:numPr>
        <w:spacing w:after="80"/>
        <w:ind w:left="426" w:right="140"/>
        <w:contextualSpacing w:val="0"/>
        <w:jc w:val="both"/>
        <w:rPr>
          <w:rFonts w:cs="Arial"/>
          <w:sz w:val="18"/>
          <w:szCs w:val="18"/>
        </w:rPr>
      </w:pPr>
      <w:r w:rsidRPr="007D4125">
        <w:rPr>
          <w:rFonts w:cs="Arial"/>
          <w:sz w:val="18"/>
          <w:szCs w:val="18"/>
        </w:rPr>
        <w:t xml:space="preserve">Dokumenty – Form 52, </w:t>
      </w:r>
      <w:proofErr w:type="spellStart"/>
      <w:r w:rsidRPr="007D4125">
        <w:rPr>
          <w:rFonts w:cs="Arial"/>
          <w:sz w:val="18"/>
          <w:szCs w:val="18"/>
        </w:rPr>
        <w:t>ExCofA</w:t>
      </w:r>
      <w:proofErr w:type="spellEnd"/>
      <w:r w:rsidRPr="007D4125">
        <w:rPr>
          <w:rFonts w:cs="Arial"/>
          <w:sz w:val="18"/>
          <w:szCs w:val="18"/>
        </w:rPr>
        <w:t xml:space="preserve"> – uważa się za ważne, o ile dostarczono je do ULC w ciągu 60 dni od daty wydania.</w:t>
      </w:r>
    </w:p>
    <w:p w14:paraId="32B78863" w14:textId="0BC7E475" w:rsidR="00852D04" w:rsidRPr="007D4125" w:rsidRDefault="00852D04" w:rsidP="00416F97">
      <w:pPr>
        <w:pStyle w:val="Nagwek"/>
        <w:numPr>
          <w:ilvl w:val="0"/>
          <w:numId w:val="48"/>
        </w:numPr>
        <w:tabs>
          <w:tab w:val="clear" w:pos="4536"/>
          <w:tab w:val="clear" w:pos="9072"/>
        </w:tabs>
        <w:spacing w:after="80"/>
        <w:ind w:left="426" w:right="140"/>
        <w:jc w:val="both"/>
        <w:rPr>
          <w:sz w:val="18"/>
          <w:szCs w:val="18"/>
        </w:rPr>
      </w:pPr>
      <w:r w:rsidRPr="007D4125">
        <w:rPr>
          <w:rFonts w:cs="Arial"/>
          <w:sz w:val="18"/>
          <w:szCs w:val="18"/>
        </w:rPr>
        <w:t>W przypadku odstępstw od standardów budowy należy załączyć oświadczenie producenta opisujące każdą różnicę od zatwierdzonego standardu.</w:t>
      </w:r>
    </w:p>
    <w:p w14:paraId="45F80346" w14:textId="3F5CFCD5" w:rsidR="00852D04" w:rsidRDefault="00852D04" w:rsidP="00416F97">
      <w:pPr>
        <w:pStyle w:val="Nagwek"/>
        <w:numPr>
          <w:ilvl w:val="0"/>
          <w:numId w:val="48"/>
        </w:numPr>
        <w:tabs>
          <w:tab w:val="clear" w:pos="4536"/>
          <w:tab w:val="clear" w:pos="9072"/>
        </w:tabs>
        <w:spacing w:after="80"/>
        <w:ind w:left="426" w:right="140"/>
        <w:jc w:val="both"/>
        <w:rPr>
          <w:sz w:val="18"/>
          <w:szCs w:val="18"/>
        </w:rPr>
      </w:pPr>
      <w:r w:rsidRPr="007D4125">
        <w:rPr>
          <w:sz w:val="18"/>
          <w:szCs w:val="18"/>
        </w:rPr>
        <w:t>Należy podać szczegóły opisujące wszystkie modyfikacje (np. dodanie, zamiana lub modyfikacja systemów lub wyposażenia) wykonane na danym statku powietrznym od momentu produkcji, w tym, uzupełniające certyfikaty typu (STC).</w:t>
      </w:r>
    </w:p>
    <w:p w14:paraId="6D5C55C9" w14:textId="7EE4A68A" w:rsidR="00416F97" w:rsidRDefault="00416F97" w:rsidP="00416F97">
      <w:pPr>
        <w:pStyle w:val="Nagwek"/>
        <w:numPr>
          <w:ilvl w:val="0"/>
          <w:numId w:val="48"/>
        </w:numPr>
        <w:tabs>
          <w:tab w:val="clear" w:pos="4536"/>
          <w:tab w:val="clear" w:pos="9072"/>
        </w:tabs>
        <w:spacing w:after="80"/>
        <w:ind w:left="426" w:right="140"/>
        <w:jc w:val="both"/>
        <w:rPr>
          <w:sz w:val="18"/>
          <w:szCs w:val="18"/>
        </w:rPr>
      </w:pPr>
      <w:r w:rsidRPr="00416F97">
        <w:rPr>
          <w:sz w:val="18"/>
          <w:szCs w:val="18"/>
        </w:rPr>
        <w:t>Dodatkowe dokumenty wymagane dla wykonania inspekcji</w:t>
      </w:r>
      <w:r>
        <w:rPr>
          <w:sz w:val="18"/>
          <w:szCs w:val="18"/>
        </w:rPr>
        <w:t xml:space="preserve"> (oględzin fizycznych i/lub weryfikacji dokumentacji):</w:t>
      </w:r>
    </w:p>
    <w:p w14:paraId="744F6CC3" w14:textId="77777777" w:rsidR="00416F97" w:rsidRPr="00936BE9" w:rsidRDefault="00416F97" w:rsidP="00416F97">
      <w:pPr>
        <w:pStyle w:val="Akapitzlist"/>
        <w:numPr>
          <w:ilvl w:val="0"/>
          <w:numId w:val="49"/>
        </w:numPr>
        <w:spacing w:before="40" w:after="40"/>
        <w:contextualSpacing w:val="0"/>
        <w:jc w:val="both"/>
        <w:rPr>
          <w:rFonts w:cs="Arial"/>
          <w:sz w:val="18"/>
          <w:szCs w:val="18"/>
        </w:rPr>
      </w:pPr>
      <w:r w:rsidRPr="00936BE9">
        <w:rPr>
          <w:rFonts w:cs="Arial"/>
          <w:sz w:val="18"/>
          <w:szCs w:val="18"/>
        </w:rPr>
        <w:t>Certyfikaty typu lub dokumenty równoważne uznane przez EASA (dotyczy przypadków, gdzie EASA nie wydała TC),</w:t>
      </w:r>
    </w:p>
    <w:p w14:paraId="260C6981" w14:textId="77777777" w:rsidR="00416F97" w:rsidRPr="00936BE9" w:rsidRDefault="00416F97" w:rsidP="00416F97">
      <w:pPr>
        <w:pStyle w:val="Akapitzlist"/>
        <w:numPr>
          <w:ilvl w:val="0"/>
          <w:numId w:val="49"/>
        </w:numPr>
        <w:spacing w:before="40" w:after="40"/>
        <w:contextualSpacing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Konfiguracja SP: wykaz podzespołów</w:t>
      </w:r>
      <w:r w:rsidRPr="00936BE9">
        <w:rPr>
          <w:rFonts w:cs="Arial"/>
          <w:sz w:val="18"/>
          <w:szCs w:val="18"/>
        </w:rPr>
        <w:t xml:space="preserve">, konfiguracja kabiny </w:t>
      </w:r>
      <w:r>
        <w:rPr>
          <w:rFonts w:cs="Arial"/>
          <w:sz w:val="18"/>
          <w:szCs w:val="18"/>
        </w:rPr>
        <w:t>(LOPA)</w:t>
      </w:r>
      <w:r w:rsidRPr="00936BE9">
        <w:rPr>
          <w:rFonts w:cs="Arial"/>
          <w:sz w:val="18"/>
          <w:szCs w:val="18"/>
        </w:rPr>
        <w:t>,</w:t>
      </w:r>
      <w:r>
        <w:rPr>
          <w:rFonts w:cs="Arial"/>
          <w:sz w:val="18"/>
          <w:szCs w:val="18"/>
        </w:rPr>
        <w:t xml:space="preserve"> wykaz wyposażenia</w:t>
      </w:r>
      <w:r w:rsidRPr="00936BE9">
        <w:rPr>
          <w:rFonts w:cs="Arial"/>
          <w:sz w:val="18"/>
          <w:szCs w:val="18"/>
        </w:rPr>
        <w:t xml:space="preserve"> awaryjne</w:t>
      </w:r>
      <w:r>
        <w:rPr>
          <w:rFonts w:cs="Arial"/>
          <w:sz w:val="18"/>
          <w:szCs w:val="18"/>
        </w:rPr>
        <w:t>go (</w:t>
      </w:r>
      <w:r w:rsidRPr="00936BE9">
        <w:rPr>
          <w:rFonts w:cs="Arial"/>
          <w:sz w:val="18"/>
          <w:szCs w:val="18"/>
        </w:rPr>
        <w:t>SP skomplikowane</w:t>
      </w:r>
      <w:r>
        <w:rPr>
          <w:rFonts w:cs="Arial"/>
          <w:sz w:val="18"/>
          <w:szCs w:val="18"/>
        </w:rPr>
        <w:t>)</w:t>
      </w:r>
      <w:r w:rsidRPr="00936BE9">
        <w:rPr>
          <w:rFonts w:cs="Arial"/>
          <w:sz w:val="18"/>
          <w:szCs w:val="18"/>
        </w:rPr>
        <w:t>,</w:t>
      </w:r>
    </w:p>
    <w:p w14:paraId="45384CA9" w14:textId="77777777" w:rsidR="00416F97" w:rsidRPr="00936BE9" w:rsidRDefault="00416F97" w:rsidP="00416F97">
      <w:pPr>
        <w:pStyle w:val="Akapitzlist"/>
        <w:numPr>
          <w:ilvl w:val="0"/>
          <w:numId w:val="49"/>
        </w:numPr>
        <w:spacing w:before="40" w:after="40"/>
        <w:contextualSpacing w:val="0"/>
        <w:jc w:val="both"/>
        <w:rPr>
          <w:rFonts w:cs="Arial"/>
          <w:sz w:val="18"/>
          <w:szCs w:val="18"/>
        </w:rPr>
      </w:pPr>
      <w:r w:rsidRPr="00936BE9">
        <w:rPr>
          <w:rFonts w:cs="Arial"/>
          <w:sz w:val="18"/>
          <w:szCs w:val="18"/>
        </w:rPr>
        <w:t>Analiza historii eksploatacji (dotyczy SP użytkowanych przez wojsko, sł. państwowe)</w:t>
      </w:r>
      <w:r>
        <w:rPr>
          <w:rFonts w:cs="Arial"/>
          <w:sz w:val="18"/>
          <w:szCs w:val="18"/>
        </w:rPr>
        <w:t xml:space="preserve"> – wymaga uzgodnienia z ULC</w:t>
      </w:r>
      <w:r w:rsidRPr="00936BE9">
        <w:rPr>
          <w:rFonts w:cs="Arial"/>
          <w:sz w:val="18"/>
          <w:szCs w:val="18"/>
        </w:rPr>
        <w:t>,</w:t>
      </w:r>
    </w:p>
    <w:p w14:paraId="1BE1BE39" w14:textId="77777777" w:rsidR="00416F97" w:rsidRPr="00936BE9" w:rsidRDefault="00416F97" w:rsidP="00416F97">
      <w:pPr>
        <w:pStyle w:val="Akapitzlist"/>
        <w:numPr>
          <w:ilvl w:val="0"/>
          <w:numId w:val="49"/>
        </w:numPr>
        <w:spacing w:before="40" w:after="40"/>
        <w:contextualSpacing w:val="0"/>
        <w:jc w:val="both"/>
        <w:rPr>
          <w:rFonts w:cs="Arial"/>
          <w:sz w:val="18"/>
          <w:szCs w:val="18"/>
        </w:rPr>
      </w:pPr>
      <w:r w:rsidRPr="00936BE9">
        <w:rPr>
          <w:rFonts w:cs="Arial"/>
          <w:sz w:val="18"/>
          <w:szCs w:val="18"/>
        </w:rPr>
        <w:t xml:space="preserve">Wykaz wyposażenia </w:t>
      </w:r>
      <w:proofErr w:type="spellStart"/>
      <w:r w:rsidRPr="00936BE9">
        <w:rPr>
          <w:rFonts w:cs="Arial"/>
          <w:sz w:val="18"/>
          <w:szCs w:val="18"/>
        </w:rPr>
        <w:t>awionicznego</w:t>
      </w:r>
      <w:proofErr w:type="spellEnd"/>
      <w:r>
        <w:rPr>
          <w:rFonts w:cs="Arial"/>
          <w:sz w:val="18"/>
          <w:szCs w:val="18"/>
        </w:rPr>
        <w:t xml:space="preserve">, </w:t>
      </w:r>
      <w:r>
        <w:rPr>
          <w:sz w:val="18"/>
          <w:szCs w:val="18"/>
        </w:rPr>
        <w:t>w</w:t>
      </w:r>
      <w:r w:rsidRPr="00F37CC9">
        <w:rPr>
          <w:sz w:val="18"/>
          <w:szCs w:val="18"/>
        </w:rPr>
        <w:t xml:space="preserve"> którym wyspecyfikowano nazwę producenta oraz typ każdego zatwierdzonego, zainstalowanego wyposażenia</w:t>
      </w:r>
      <w:r w:rsidRPr="00936BE9">
        <w:rPr>
          <w:rFonts w:cs="Arial"/>
          <w:sz w:val="18"/>
          <w:szCs w:val="18"/>
        </w:rPr>
        <w:t xml:space="preserve"> (SP skomplikowane),</w:t>
      </w:r>
    </w:p>
    <w:p w14:paraId="3E4B477B" w14:textId="77777777" w:rsidR="00416F97" w:rsidRPr="00936BE9" w:rsidRDefault="00416F97" w:rsidP="00416F97">
      <w:pPr>
        <w:pStyle w:val="Akapitzlist"/>
        <w:numPr>
          <w:ilvl w:val="0"/>
          <w:numId w:val="49"/>
        </w:numPr>
        <w:spacing w:before="40" w:after="40"/>
        <w:contextualSpacing w:val="0"/>
        <w:jc w:val="both"/>
        <w:rPr>
          <w:rFonts w:cs="Arial"/>
          <w:sz w:val="18"/>
          <w:szCs w:val="18"/>
        </w:rPr>
      </w:pPr>
      <w:r w:rsidRPr="00936BE9">
        <w:rPr>
          <w:rFonts w:cs="Arial"/>
          <w:sz w:val="18"/>
          <w:szCs w:val="18"/>
        </w:rPr>
        <w:t xml:space="preserve">Transponder </w:t>
      </w:r>
      <w:proofErr w:type="spellStart"/>
      <w:r w:rsidRPr="00936BE9">
        <w:rPr>
          <w:rFonts w:cs="Arial"/>
          <w:sz w:val="18"/>
          <w:szCs w:val="18"/>
        </w:rPr>
        <w:t>Mode</w:t>
      </w:r>
      <w:proofErr w:type="spellEnd"/>
      <w:r w:rsidRPr="00936BE9">
        <w:rPr>
          <w:rFonts w:cs="Arial"/>
          <w:sz w:val="18"/>
          <w:szCs w:val="18"/>
        </w:rPr>
        <w:t xml:space="preserve"> S – potwierdzenie przekodowania,</w:t>
      </w:r>
    </w:p>
    <w:p w14:paraId="69020B0E" w14:textId="4AEDEF01" w:rsidR="00416F97" w:rsidRPr="00936BE9" w:rsidRDefault="00416F97" w:rsidP="00416F97">
      <w:pPr>
        <w:pStyle w:val="Akapitzlist"/>
        <w:numPr>
          <w:ilvl w:val="0"/>
          <w:numId w:val="49"/>
        </w:numPr>
        <w:spacing w:before="40" w:after="40"/>
        <w:contextualSpacing w:val="0"/>
        <w:jc w:val="both"/>
        <w:rPr>
          <w:rFonts w:cs="Arial"/>
          <w:sz w:val="18"/>
          <w:szCs w:val="18"/>
        </w:rPr>
      </w:pPr>
      <w:r w:rsidRPr="00936BE9">
        <w:rPr>
          <w:rFonts w:cs="Arial"/>
          <w:sz w:val="18"/>
          <w:szCs w:val="18"/>
        </w:rPr>
        <w:t xml:space="preserve">ELT - potwierdzenie przekodowania </w:t>
      </w:r>
      <w:r>
        <w:rPr>
          <w:rFonts w:cs="Arial"/>
          <w:sz w:val="18"/>
          <w:szCs w:val="18"/>
        </w:rPr>
        <w:t>i</w:t>
      </w:r>
      <w:r w:rsidRPr="00702290">
        <w:rPr>
          <w:rFonts w:cs="Arial"/>
          <w:sz w:val="18"/>
          <w:szCs w:val="18"/>
        </w:rPr>
        <w:t xml:space="preserve"> rejestracj</w:t>
      </w:r>
      <w:r>
        <w:rPr>
          <w:rFonts w:cs="Arial"/>
          <w:sz w:val="18"/>
          <w:szCs w:val="18"/>
        </w:rPr>
        <w:t>a</w:t>
      </w:r>
      <w:r w:rsidRPr="00702290">
        <w:rPr>
          <w:rFonts w:cs="Arial"/>
          <w:sz w:val="18"/>
          <w:szCs w:val="18"/>
        </w:rPr>
        <w:t xml:space="preserve"> nadajników w ULC</w:t>
      </w:r>
      <w:r w:rsidRPr="00936BE9">
        <w:rPr>
          <w:rFonts w:cs="Arial"/>
          <w:sz w:val="18"/>
          <w:szCs w:val="18"/>
        </w:rPr>
        <w:t>,</w:t>
      </w:r>
    </w:p>
    <w:p w14:paraId="0E6EFBF8" w14:textId="77777777" w:rsidR="00416F97" w:rsidRPr="00936BE9" w:rsidRDefault="00416F97" w:rsidP="00416F97">
      <w:pPr>
        <w:pStyle w:val="Akapitzlist"/>
        <w:numPr>
          <w:ilvl w:val="0"/>
          <w:numId w:val="49"/>
        </w:numPr>
        <w:spacing w:before="40" w:after="40"/>
        <w:contextualSpacing w:val="0"/>
        <w:jc w:val="both"/>
        <w:rPr>
          <w:rFonts w:cs="Arial"/>
          <w:sz w:val="18"/>
          <w:szCs w:val="18"/>
        </w:rPr>
      </w:pPr>
      <w:r w:rsidRPr="00936BE9">
        <w:rPr>
          <w:rFonts w:cs="Arial"/>
          <w:sz w:val="18"/>
          <w:szCs w:val="18"/>
        </w:rPr>
        <w:t>Kopia ważnej umowy ubezpieczenia OC,</w:t>
      </w:r>
    </w:p>
    <w:p w14:paraId="52C51170" w14:textId="37CA3D44" w:rsidR="00416F97" w:rsidRPr="00936BE9" w:rsidRDefault="00416F97" w:rsidP="00416F97">
      <w:pPr>
        <w:pStyle w:val="Akapitzlist"/>
        <w:numPr>
          <w:ilvl w:val="0"/>
          <w:numId w:val="49"/>
        </w:numPr>
        <w:spacing w:before="40" w:after="40"/>
        <w:contextualSpacing w:val="0"/>
        <w:jc w:val="both"/>
        <w:rPr>
          <w:rFonts w:cs="Arial"/>
          <w:sz w:val="18"/>
          <w:szCs w:val="18"/>
        </w:rPr>
      </w:pPr>
      <w:r w:rsidRPr="00936BE9">
        <w:rPr>
          <w:rFonts w:cs="Arial"/>
          <w:sz w:val="18"/>
          <w:szCs w:val="18"/>
        </w:rPr>
        <w:t>Kopia umow</w:t>
      </w:r>
      <w:r w:rsidR="00416345">
        <w:rPr>
          <w:rFonts w:cs="Arial"/>
          <w:sz w:val="18"/>
          <w:szCs w:val="18"/>
        </w:rPr>
        <w:t>y</w:t>
      </w:r>
      <w:r w:rsidRPr="00936BE9">
        <w:rPr>
          <w:rFonts w:cs="Arial"/>
          <w:sz w:val="18"/>
          <w:szCs w:val="18"/>
        </w:rPr>
        <w:t xml:space="preserve"> na zarządzanie ciągłą zdatnością do lotu (SP skomplikowane),</w:t>
      </w:r>
    </w:p>
    <w:p w14:paraId="6D3AE64D" w14:textId="77777777" w:rsidR="00416F97" w:rsidRPr="00936BE9" w:rsidRDefault="00416F97" w:rsidP="00416F97">
      <w:pPr>
        <w:pStyle w:val="Akapitzlist"/>
        <w:numPr>
          <w:ilvl w:val="0"/>
          <w:numId w:val="49"/>
        </w:numPr>
        <w:spacing w:before="40" w:after="40"/>
        <w:contextualSpacing w:val="0"/>
        <w:jc w:val="both"/>
        <w:rPr>
          <w:rFonts w:cs="Arial"/>
          <w:sz w:val="18"/>
          <w:szCs w:val="18"/>
        </w:rPr>
      </w:pPr>
      <w:r w:rsidRPr="00936BE9">
        <w:rPr>
          <w:rFonts w:cs="Arial"/>
          <w:sz w:val="18"/>
          <w:szCs w:val="18"/>
        </w:rPr>
        <w:t>Tabliczka żaroodporna – CRS z zabudowy,</w:t>
      </w:r>
    </w:p>
    <w:p w14:paraId="07A21867" w14:textId="77777777" w:rsidR="00416F97" w:rsidRDefault="00416F97" w:rsidP="00416F97">
      <w:pPr>
        <w:pStyle w:val="Akapitzlist"/>
        <w:numPr>
          <w:ilvl w:val="0"/>
          <w:numId w:val="49"/>
        </w:numPr>
        <w:spacing w:before="40" w:after="40"/>
        <w:contextualSpacing w:val="0"/>
        <w:jc w:val="both"/>
        <w:rPr>
          <w:rFonts w:cs="Arial"/>
          <w:sz w:val="18"/>
          <w:szCs w:val="18"/>
        </w:rPr>
      </w:pPr>
      <w:r w:rsidRPr="00936BE9">
        <w:rPr>
          <w:rFonts w:cs="Arial"/>
          <w:sz w:val="18"/>
          <w:szCs w:val="18"/>
        </w:rPr>
        <w:t>Program Obsługi Technicznej (dotyczy POT nie zatwierdzanych bezpośrednio)</w:t>
      </w:r>
      <w:r>
        <w:rPr>
          <w:rFonts w:cs="Arial"/>
          <w:sz w:val="18"/>
          <w:szCs w:val="18"/>
        </w:rPr>
        <w:t>,</w:t>
      </w:r>
    </w:p>
    <w:p w14:paraId="708EE7C7" w14:textId="77777777" w:rsidR="00416F97" w:rsidRPr="00936BE9" w:rsidRDefault="00416F97" w:rsidP="00416F97">
      <w:pPr>
        <w:pStyle w:val="Akapitzlist"/>
        <w:numPr>
          <w:ilvl w:val="0"/>
          <w:numId w:val="49"/>
        </w:numPr>
        <w:spacing w:before="40" w:after="40"/>
        <w:contextualSpacing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</w:t>
      </w:r>
      <w:r w:rsidRPr="00936BE9">
        <w:rPr>
          <w:rFonts w:cs="Arial"/>
          <w:sz w:val="18"/>
          <w:szCs w:val="18"/>
        </w:rPr>
        <w:t>nstrukcje w zakresie ciągłej zdatności do lotu,</w:t>
      </w:r>
    </w:p>
    <w:p w14:paraId="355EBE9F" w14:textId="77777777" w:rsidR="00416F97" w:rsidRPr="00936BE9" w:rsidRDefault="00416F97" w:rsidP="00416F97">
      <w:pPr>
        <w:pStyle w:val="Akapitzlist"/>
        <w:numPr>
          <w:ilvl w:val="0"/>
          <w:numId w:val="49"/>
        </w:numPr>
        <w:spacing w:before="40" w:after="40"/>
        <w:contextualSpacing w:val="0"/>
        <w:jc w:val="both"/>
        <w:rPr>
          <w:rFonts w:cs="Arial"/>
          <w:sz w:val="18"/>
          <w:szCs w:val="18"/>
        </w:rPr>
      </w:pPr>
      <w:r w:rsidRPr="00936BE9">
        <w:rPr>
          <w:rFonts w:cs="Arial"/>
          <w:sz w:val="18"/>
          <w:szCs w:val="18"/>
        </w:rPr>
        <w:t>Pozwolenie radiowe,</w:t>
      </w:r>
    </w:p>
    <w:p w14:paraId="45033D3D" w14:textId="77777777" w:rsidR="002E12CA" w:rsidRPr="002E12CA" w:rsidRDefault="00416F97" w:rsidP="00416F97">
      <w:pPr>
        <w:pStyle w:val="Nagwek"/>
        <w:numPr>
          <w:ilvl w:val="0"/>
          <w:numId w:val="49"/>
        </w:numPr>
        <w:tabs>
          <w:tab w:val="clear" w:pos="4536"/>
          <w:tab w:val="clear" w:pos="9072"/>
        </w:tabs>
        <w:spacing w:after="80"/>
        <w:ind w:right="140"/>
        <w:jc w:val="both"/>
        <w:rPr>
          <w:sz w:val="18"/>
          <w:szCs w:val="18"/>
        </w:rPr>
      </w:pPr>
      <w:r w:rsidRPr="00936BE9">
        <w:rPr>
          <w:rFonts w:cs="Arial"/>
          <w:sz w:val="18"/>
          <w:szCs w:val="18"/>
        </w:rPr>
        <w:t>Statusy przygotowane zgodnie z M</w:t>
      </w:r>
      <w:r>
        <w:rPr>
          <w:rFonts w:cs="Arial"/>
          <w:sz w:val="18"/>
          <w:szCs w:val="18"/>
        </w:rPr>
        <w:t>(L)</w:t>
      </w:r>
      <w:r w:rsidRPr="00936BE9">
        <w:rPr>
          <w:rFonts w:cs="Arial"/>
          <w:sz w:val="18"/>
          <w:szCs w:val="18"/>
        </w:rPr>
        <w:t>.A.305 (AD, LLP, wymagania obowiązkowe, modyfikacje, naprawy, zadania obsłu</w:t>
      </w:r>
      <w:r>
        <w:rPr>
          <w:rFonts w:cs="Arial"/>
          <w:sz w:val="18"/>
          <w:szCs w:val="18"/>
        </w:rPr>
        <w:t>gowe, status obsług odłożonych)</w:t>
      </w:r>
      <w:r w:rsidR="002E12CA">
        <w:rPr>
          <w:rFonts w:cs="Arial"/>
          <w:sz w:val="18"/>
          <w:szCs w:val="18"/>
        </w:rPr>
        <w:t>,</w:t>
      </w:r>
    </w:p>
    <w:p w14:paraId="24D5EEB3" w14:textId="6ECCC37F" w:rsidR="00416F97" w:rsidRPr="007D4125" w:rsidRDefault="002E12CA" w:rsidP="00416F97">
      <w:pPr>
        <w:pStyle w:val="Nagwek"/>
        <w:numPr>
          <w:ilvl w:val="0"/>
          <w:numId w:val="49"/>
        </w:numPr>
        <w:tabs>
          <w:tab w:val="clear" w:pos="4536"/>
          <w:tab w:val="clear" w:pos="9072"/>
        </w:tabs>
        <w:spacing w:after="80"/>
        <w:ind w:right="140"/>
        <w:jc w:val="both"/>
        <w:rPr>
          <w:sz w:val="18"/>
          <w:szCs w:val="18"/>
        </w:rPr>
      </w:pPr>
      <w:r>
        <w:rPr>
          <w:rFonts w:cs="Arial"/>
          <w:sz w:val="18"/>
          <w:szCs w:val="18"/>
        </w:rPr>
        <w:t>Dokumentację zdjęciową potwierdzającą konfigurację i/lub określone wyposażenie statku powietrznego</w:t>
      </w:r>
      <w:r w:rsidR="00416F97" w:rsidRPr="00702290">
        <w:rPr>
          <w:rFonts w:cs="Arial"/>
          <w:sz w:val="18"/>
          <w:szCs w:val="18"/>
        </w:rPr>
        <w:t>.</w:t>
      </w:r>
    </w:p>
    <w:p w14:paraId="481B33F0" w14:textId="77777777" w:rsidR="00852D04" w:rsidRPr="00EE1982" w:rsidRDefault="00852D04" w:rsidP="00406EE4">
      <w:pPr>
        <w:spacing w:after="80"/>
        <w:jc w:val="both"/>
        <w:rPr>
          <w:rFonts w:cs="Arial"/>
          <w:sz w:val="16"/>
          <w:szCs w:val="16"/>
        </w:rPr>
      </w:pPr>
      <w:r w:rsidRPr="00EE1982">
        <w:rPr>
          <w:rFonts w:cs="Arial"/>
          <w:b/>
          <w:sz w:val="16"/>
          <w:szCs w:val="16"/>
        </w:rPr>
        <w:t>UWAGA</w:t>
      </w:r>
      <w:r w:rsidR="00EE1982">
        <w:rPr>
          <w:rFonts w:cs="Arial"/>
          <w:sz w:val="16"/>
          <w:szCs w:val="16"/>
        </w:rPr>
        <w:t>:</w:t>
      </w:r>
    </w:p>
    <w:p w14:paraId="56A46AD5" w14:textId="04BA2D88" w:rsidR="00EE1982" w:rsidRPr="00EE1982" w:rsidRDefault="00EE1982" w:rsidP="00EE1982">
      <w:pPr>
        <w:pStyle w:val="Akapitzlist"/>
        <w:numPr>
          <w:ilvl w:val="0"/>
          <w:numId w:val="46"/>
        </w:numPr>
        <w:spacing w:after="80"/>
        <w:ind w:left="284" w:hanging="284"/>
        <w:jc w:val="both"/>
        <w:rPr>
          <w:rFonts w:cs="Arial"/>
          <w:sz w:val="16"/>
          <w:szCs w:val="16"/>
        </w:rPr>
      </w:pPr>
      <w:r w:rsidRPr="00EE1982">
        <w:rPr>
          <w:rFonts w:cs="Arial"/>
          <w:sz w:val="16"/>
          <w:szCs w:val="16"/>
        </w:rPr>
        <w:t>Dokumenty wymienione wyże</w:t>
      </w:r>
      <w:r w:rsidR="008D4969">
        <w:rPr>
          <w:rFonts w:cs="Arial"/>
          <w:sz w:val="16"/>
          <w:szCs w:val="16"/>
        </w:rPr>
        <w:t>j</w:t>
      </w:r>
      <w:r w:rsidR="00406EE4">
        <w:rPr>
          <w:rFonts w:cs="Arial"/>
          <w:sz w:val="16"/>
          <w:szCs w:val="16"/>
        </w:rPr>
        <w:t xml:space="preserve"> w pkt </w:t>
      </w:r>
      <w:r w:rsidR="0084438D">
        <w:rPr>
          <w:rFonts w:cs="Arial"/>
          <w:sz w:val="16"/>
          <w:szCs w:val="16"/>
        </w:rPr>
        <w:t>4</w:t>
      </w:r>
      <w:r w:rsidR="008D4969">
        <w:rPr>
          <w:rFonts w:cs="Arial"/>
          <w:sz w:val="16"/>
          <w:szCs w:val="16"/>
        </w:rPr>
        <w:t xml:space="preserve"> „</w:t>
      </w:r>
      <w:r w:rsidR="008D4969" w:rsidRPr="008D4969">
        <w:rPr>
          <w:rFonts w:cs="Arial"/>
          <w:sz w:val="16"/>
          <w:szCs w:val="16"/>
        </w:rPr>
        <w:t xml:space="preserve">Dodatkowe informacje dotyczące procedowania wniosku o wydanie / zmianę </w:t>
      </w:r>
      <w:proofErr w:type="spellStart"/>
      <w:r w:rsidR="008D4969" w:rsidRPr="008D4969">
        <w:rPr>
          <w:rFonts w:cs="Arial"/>
          <w:sz w:val="16"/>
          <w:szCs w:val="16"/>
        </w:rPr>
        <w:t>CofA</w:t>
      </w:r>
      <w:proofErr w:type="spellEnd"/>
      <w:r w:rsidR="008D4969" w:rsidRPr="008D4969">
        <w:rPr>
          <w:rFonts w:cs="Arial"/>
          <w:sz w:val="16"/>
          <w:szCs w:val="16"/>
        </w:rPr>
        <w:t xml:space="preserve"> lub NC</w:t>
      </w:r>
      <w:r w:rsidR="008D4969">
        <w:rPr>
          <w:rFonts w:cs="Arial"/>
          <w:sz w:val="16"/>
          <w:szCs w:val="16"/>
        </w:rPr>
        <w:t>”</w:t>
      </w:r>
      <w:r w:rsidRPr="00EE1982">
        <w:rPr>
          <w:rFonts w:cs="Arial"/>
          <w:sz w:val="16"/>
          <w:szCs w:val="16"/>
        </w:rPr>
        <w:t>, jeżeli nie były załącznikiem do wniosku albo nie były załączone do rekomendacji, należy przekazać inspektorowi prowadzącemu postępowanie w uzgodnion</w:t>
      </w:r>
      <w:r w:rsidR="002E12CA">
        <w:rPr>
          <w:rFonts w:cs="Arial"/>
          <w:sz w:val="16"/>
          <w:szCs w:val="16"/>
        </w:rPr>
        <w:t>ej formie i</w:t>
      </w:r>
      <w:r w:rsidRPr="00EE1982">
        <w:rPr>
          <w:rFonts w:cs="Arial"/>
          <w:sz w:val="16"/>
          <w:szCs w:val="16"/>
        </w:rPr>
        <w:t xml:space="preserve"> terminie przed wykonaniem inspekcji statku powietrznego i/lub oceną </w:t>
      </w:r>
      <w:r w:rsidR="002E12CA">
        <w:rPr>
          <w:rFonts w:cs="Arial"/>
          <w:sz w:val="16"/>
          <w:szCs w:val="16"/>
        </w:rPr>
        <w:t xml:space="preserve">dokumentacji </w:t>
      </w:r>
      <w:r w:rsidRPr="00EE1982">
        <w:rPr>
          <w:rFonts w:cs="Arial"/>
          <w:sz w:val="16"/>
          <w:szCs w:val="16"/>
        </w:rPr>
        <w:t>do wydania lub uznania ARC.</w:t>
      </w:r>
    </w:p>
    <w:p w14:paraId="7CA355C0" w14:textId="430AAAC2" w:rsidR="00852D04" w:rsidRPr="00EE1982" w:rsidRDefault="00852D04" w:rsidP="00852D04">
      <w:pPr>
        <w:pStyle w:val="Akapitzlist"/>
        <w:numPr>
          <w:ilvl w:val="0"/>
          <w:numId w:val="46"/>
        </w:numPr>
        <w:spacing w:after="80"/>
        <w:ind w:left="284" w:hanging="284"/>
        <w:jc w:val="both"/>
        <w:rPr>
          <w:rFonts w:cs="Arial"/>
          <w:sz w:val="16"/>
          <w:szCs w:val="16"/>
        </w:rPr>
      </w:pPr>
      <w:r w:rsidRPr="00EE1982">
        <w:rPr>
          <w:sz w:val="16"/>
          <w:szCs w:val="16"/>
        </w:rPr>
        <w:t xml:space="preserve">W trakcie oględzin fizycznych wnioskujący może zostać poproszony o okazanie </w:t>
      </w:r>
      <w:r w:rsidR="002E12CA">
        <w:rPr>
          <w:sz w:val="16"/>
          <w:szCs w:val="16"/>
        </w:rPr>
        <w:t xml:space="preserve">dodatkowej </w:t>
      </w:r>
      <w:r w:rsidRPr="00EE1982">
        <w:rPr>
          <w:sz w:val="16"/>
          <w:szCs w:val="16"/>
        </w:rPr>
        <w:t>dokumentacji opisując</w:t>
      </w:r>
      <w:r w:rsidR="002E12CA">
        <w:rPr>
          <w:sz w:val="16"/>
          <w:szCs w:val="16"/>
        </w:rPr>
        <w:t>ej</w:t>
      </w:r>
      <w:r w:rsidRPr="00EE1982">
        <w:rPr>
          <w:sz w:val="16"/>
          <w:szCs w:val="16"/>
        </w:rPr>
        <w:t xml:space="preserve"> </w:t>
      </w:r>
      <w:r w:rsidR="00C44313">
        <w:rPr>
          <w:sz w:val="16"/>
          <w:szCs w:val="16"/>
        </w:rPr>
        <w:t xml:space="preserve">np. wybraną </w:t>
      </w:r>
      <w:r w:rsidRPr="00EE1982">
        <w:rPr>
          <w:sz w:val="16"/>
          <w:szCs w:val="16"/>
        </w:rPr>
        <w:t>modyfikację</w:t>
      </w:r>
      <w:r w:rsidR="002E12CA">
        <w:rPr>
          <w:sz w:val="16"/>
          <w:szCs w:val="16"/>
        </w:rPr>
        <w:t xml:space="preserve"> oraz</w:t>
      </w:r>
      <w:r w:rsidRPr="00EE1982">
        <w:rPr>
          <w:sz w:val="16"/>
          <w:szCs w:val="16"/>
        </w:rPr>
        <w:t xml:space="preserve"> status</w:t>
      </w:r>
      <w:r w:rsidR="00C44313">
        <w:rPr>
          <w:sz w:val="16"/>
          <w:szCs w:val="16"/>
        </w:rPr>
        <w:t xml:space="preserve"> jej</w:t>
      </w:r>
      <w:r w:rsidRPr="00EE1982">
        <w:rPr>
          <w:sz w:val="16"/>
          <w:szCs w:val="16"/>
        </w:rPr>
        <w:t xml:space="preserve"> zatwierdzenia.</w:t>
      </w:r>
    </w:p>
    <w:p w14:paraId="4A75BD5C" w14:textId="77777777" w:rsidR="002E12CA" w:rsidRPr="002E12CA" w:rsidRDefault="00852D04" w:rsidP="00852D04">
      <w:pPr>
        <w:pStyle w:val="Akapitzlist"/>
        <w:numPr>
          <w:ilvl w:val="0"/>
          <w:numId w:val="46"/>
        </w:numPr>
        <w:spacing w:after="80"/>
        <w:ind w:left="284" w:hanging="284"/>
        <w:jc w:val="both"/>
        <w:rPr>
          <w:sz w:val="16"/>
          <w:szCs w:val="16"/>
        </w:rPr>
      </w:pPr>
      <w:r w:rsidRPr="002E12CA">
        <w:rPr>
          <w:rFonts w:cs="Arial"/>
          <w:sz w:val="16"/>
          <w:szCs w:val="16"/>
        </w:rPr>
        <w:t>Modyfikacje, które nie posiadają odpowiedniego zatwierdzenia muszą być zatwierdzone przez EASA przed wydaniem świadectwa zdatności do lotu lub hałasu.</w:t>
      </w:r>
    </w:p>
    <w:p w14:paraId="09C00EA3" w14:textId="4085074C" w:rsidR="00852D04" w:rsidRPr="002E12CA" w:rsidRDefault="00852D04" w:rsidP="00852D04">
      <w:pPr>
        <w:pStyle w:val="Akapitzlist"/>
        <w:numPr>
          <w:ilvl w:val="0"/>
          <w:numId w:val="46"/>
        </w:numPr>
        <w:spacing w:after="80"/>
        <w:ind w:left="284" w:hanging="284"/>
        <w:jc w:val="both"/>
        <w:rPr>
          <w:sz w:val="16"/>
          <w:szCs w:val="16"/>
        </w:rPr>
      </w:pPr>
      <w:r w:rsidRPr="002E12CA">
        <w:rPr>
          <w:rFonts w:cs="Arial"/>
          <w:sz w:val="16"/>
          <w:szCs w:val="16"/>
        </w:rPr>
        <w:t>Jeżeli nie wykonano modyfikacji należy załączyć oświadczenie o braku modyfikacji.</w:t>
      </w:r>
    </w:p>
    <w:p w14:paraId="27FE2708" w14:textId="77777777" w:rsidR="00936BE9" w:rsidRDefault="00936BE9" w:rsidP="004C2380">
      <w:pPr>
        <w:pStyle w:val="Nagwek"/>
        <w:tabs>
          <w:tab w:val="clear" w:pos="4536"/>
          <w:tab w:val="clear" w:pos="9072"/>
        </w:tabs>
        <w:rPr>
          <w:b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05"/>
      </w:tblGrid>
      <w:tr w:rsidR="004C2380" w14:paraId="2660B7B3" w14:textId="77777777" w:rsidTr="00447133">
        <w:tc>
          <w:tcPr>
            <w:tcW w:w="10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2C3100" w14:textId="77777777" w:rsidR="004C2380" w:rsidRDefault="004C2380" w:rsidP="004C2380">
            <w:pPr>
              <w:pStyle w:val="Nagwek"/>
              <w:tabs>
                <w:tab w:val="clear" w:pos="4536"/>
                <w:tab w:val="clear" w:pos="9072"/>
              </w:tabs>
              <w:rPr>
                <w:b/>
                <w:sz w:val="16"/>
                <w:szCs w:val="16"/>
              </w:rPr>
            </w:pPr>
            <w:r w:rsidRPr="00D66C74">
              <w:rPr>
                <w:b/>
              </w:rPr>
              <w:t>Oświadczeni</w:t>
            </w:r>
            <w:r>
              <w:rPr>
                <w:b/>
              </w:rPr>
              <w:t>a</w:t>
            </w:r>
          </w:p>
        </w:tc>
      </w:tr>
      <w:tr w:rsidR="004C2380" w14:paraId="3AE2EE5F" w14:textId="77777777" w:rsidTr="00447133">
        <w:tc>
          <w:tcPr>
            <w:tcW w:w="10479" w:type="dxa"/>
            <w:tcBorders>
              <w:top w:val="nil"/>
              <w:left w:val="nil"/>
              <w:bottom w:val="nil"/>
              <w:right w:val="nil"/>
            </w:tcBorders>
          </w:tcPr>
          <w:p w14:paraId="7897F068" w14:textId="2738762C" w:rsidR="004C2380" w:rsidRDefault="004C2380" w:rsidP="00447133">
            <w:pPr>
              <w:pStyle w:val="Nagwek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  <w:r w:rsidRPr="00653CB5">
              <w:rPr>
                <w:sz w:val="18"/>
                <w:szCs w:val="18"/>
              </w:rPr>
              <w:t>Oświadczam,</w:t>
            </w:r>
            <w:r>
              <w:rPr>
                <w:sz w:val="18"/>
                <w:szCs w:val="18"/>
              </w:rPr>
              <w:t xml:space="preserve"> że</w:t>
            </w:r>
            <w:r w:rsidRPr="00653CB5">
              <w:rPr>
                <w:sz w:val="18"/>
                <w:szCs w:val="18"/>
              </w:rPr>
              <w:t xml:space="preserve"> dane zawarte we wniosku są zgodne ze stanem faktycznym i prawnym. </w:t>
            </w:r>
          </w:p>
          <w:p w14:paraId="3C1A4AA7" w14:textId="77777777" w:rsidR="0048737F" w:rsidRDefault="0048737F" w:rsidP="00447133">
            <w:pPr>
              <w:pStyle w:val="Nagwek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0"/>
              <w:gridCol w:w="9429"/>
            </w:tblGrid>
            <w:tr w:rsidR="0048737F" w14:paraId="27B08306" w14:textId="77777777" w:rsidTr="00DF3D49">
              <w:trPr>
                <w:trHeight w:val="531"/>
              </w:trPr>
              <w:tc>
                <w:tcPr>
                  <w:tcW w:w="560" w:type="dxa"/>
                </w:tcPr>
                <w:p w14:paraId="02CE7BAF" w14:textId="77777777" w:rsidR="0048737F" w:rsidRPr="000C4AB4" w:rsidRDefault="00585B31" w:rsidP="0048737F">
                  <w:pPr>
                    <w:spacing w:after="60"/>
                    <w:jc w:val="both"/>
                    <w:rPr>
                      <w:bCs/>
                      <w:iCs/>
                      <w:sz w:val="18"/>
                      <w:szCs w:val="18"/>
                    </w:rPr>
                  </w:pPr>
                  <w:sdt>
                    <w:sdtPr>
                      <w:rPr>
                        <w:sz w:val="28"/>
                        <w:szCs w:val="28"/>
                      </w:rPr>
                      <w:id w:val="-1814165325"/>
                      <w14:checkbox>
                        <w14:checked w14:val="0"/>
                        <w14:checkedState w14:val="2612" w14:font="Yu Gothic UI"/>
                        <w14:uncheckedState w14:val="2610" w14:font="Yu Gothic UI"/>
                      </w14:checkbox>
                    </w:sdtPr>
                    <w:sdtEndPr/>
                    <w:sdtContent>
                      <w:r w:rsidR="0048737F">
                        <w:rPr>
                          <w:rFonts w:ascii="Segoe UI Symbol" w:eastAsia="Yu Gothic UI" w:hAnsi="Segoe UI Symbol" w:cs="Segoe UI Symbol"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48737F" w:rsidRPr="009004A4">
                    <w:rPr>
                      <w:b/>
                      <w:bCs/>
                      <w:iCs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9429" w:type="dxa"/>
                </w:tcPr>
                <w:p w14:paraId="466B9143" w14:textId="562B69C6" w:rsidR="0048737F" w:rsidRPr="000C4AB4" w:rsidRDefault="0048737F" w:rsidP="006A0A68">
                  <w:pPr>
                    <w:pStyle w:val="Nagwek"/>
                    <w:tabs>
                      <w:tab w:val="clear" w:pos="4536"/>
                      <w:tab w:val="clear" w:pos="9072"/>
                    </w:tabs>
                    <w:spacing w:after="80"/>
                    <w:rPr>
                      <w:rFonts w:cs="Arial"/>
                      <w:sz w:val="17"/>
                      <w:szCs w:val="17"/>
                    </w:rPr>
                  </w:pPr>
                  <w:r w:rsidRPr="000C4AB4">
                    <w:rPr>
                      <w:bCs/>
                      <w:iCs/>
                      <w:sz w:val="17"/>
                      <w:szCs w:val="17"/>
                    </w:rPr>
                    <w:t xml:space="preserve">Wyrażam zgodę na doręczanie korespondencji dotyczącej </w:t>
                  </w:r>
                  <w:r>
                    <w:rPr>
                      <w:bCs/>
                      <w:iCs/>
                      <w:sz w:val="17"/>
                      <w:szCs w:val="17"/>
                    </w:rPr>
                    <w:t>prowadzonego postępowania</w:t>
                  </w:r>
                  <w:r w:rsidR="008D4969">
                    <w:rPr>
                      <w:bCs/>
                      <w:iCs/>
                      <w:sz w:val="17"/>
                      <w:szCs w:val="17"/>
                    </w:rPr>
                    <w:t xml:space="preserve"> przez inspektora prowadzącego</w:t>
                  </w:r>
                  <w:r w:rsidRPr="000C4AB4">
                    <w:rPr>
                      <w:bCs/>
                      <w:iCs/>
                      <w:sz w:val="17"/>
                      <w:szCs w:val="17"/>
                    </w:rPr>
                    <w:t xml:space="preserve"> za pomocą środków komunikacji</w:t>
                  </w:r>
                  <w:r w:rsidR="008D4969">
                    <w:rPr>
                      <w:bCs/>
                      <w:iCs/>
                      <w:sz w:val="17"/>
                      <w:szCs w:val="17"/>
                    </w:rPr>
                    <w:t xml:space="preserve"> </w:t>
                  </w:r>
                  <w:r w:rsidRPr="000C4AB4">
                    <w:rPr>
                      <w:bCs/>
                      <w:iCs/>
                      <w:sz w:val="17"/>
                      <w:szCs w:val="17"/>
                    </w:rPr>
                    <w:t xml:space="preserve">elektronicznej na wskazany </w:t>
                  </w:r>
                  <w:r>
                    <w:rPr>
                      <w:bCs/>
                      <w:iCs/>
                      <w:sz w:val="17"/>
                      <w:szCs w:val="17"/>
                    </w:rPr>
                    <w:t>we wniosku adres poczty elektronicznej</w:t>
                  </w:r>
                </w:p>
              </w:tc>
            </w:tr>
          </w:tbl>
          <w:p w14:paraId="61775ACA" w14:textId="055DBFE9" w:rsidR="0048737F" w:rsidRPr="002213D7" w:rsidRDefault="0048737F" w:rsidP="00447133">
            <w:pPr>
              <w:pStyle w:val="Nagwek"/>
              <w:tabs>
                <w:tab w:val="clear" w:pos="4536"/>
                <w:tab w:val="clear" w:pos="9072"/>
              </w:tabs>
              <w:spacing w:before="80" w:after="80"/>
              <w:rPr>
                <w:bCs/>
                <w:sz w:val="16"/>
                <w:szCs w:val="16"/>
              </w:rPr>
            </w:pPr>
          </w:p>
        </w:tc>
      </w:tr>
    </w:tbl>
    <w:p w14:paraId="2EDF7713" w14:textId="77777777" w:rsidR="004C2380" w:rsidRDefault="004C2380" w:rsidP="004C2380">
      <w:pPr>
        <w:pStyle w:val="Nagwek"/>
        <w:tabs>
          <w:tab w:val="clear" w:pos="4536"/>
          <w:tab w:val="clear" w:pos="9072"/>
        </w:tabs>
        <w:rPr>
          <w:b/>
          <w:sz w:val="16"/>
          <w:szCs w:val="16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4"/>
        <w:gridCol w:w="3559"/>
        <w:gridCol w:w="3013"/>
      </w:tblGrid>
      <w:tr w:rsidR="00E61184" w:rsidRPr="00653CB5" w14:paraId="52B7AA0E" w14:textId="77777777" w:rsidTr="002213D7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22759B" w14:textId="77777777" w:rsidR="00E61184" w:rsidRPr="00653CB5" w:rsidRDefault="00B14E86" w:rsidP="001F1CBF">
            <w:pPr>
              <w:pStyle w:val="Nagwek"/>
              <w:tabs>
                <w:tab w:val="clear" w:pos="4536"/>
                <w:tab w:val="clear" w:pos="9072"/>
              </w:tabs>
              <w:spacing w:before="60"/>
              <w:rPr>
                <w:b/>
                <w:bCs/>
                <w:sz w:val="18"/>
                <w:szCs w:val="18"/>
              </w:rPr>
            </w:pPr>
            <w:r w:rsidRPr="00653CB5">
              <w:rPr>
                <w:b/>
                <w:bCs/>
                <w:sz w:val="18"/>
                <w:szCs w:val="18"/>
              </w:rPr>
              <w:t>Imię i nazwisko wnioskującego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069A64" w14:textId="77777777" w:rsidR="00E61184" w:rsidRPr="00653CB5" w:rsidRDefault="00B14E86" w:rsidP="001F1CBF">
            <w:pPr>
              <w:pStyle w:val="Nagwek"/>
              <w:tabs>
                <w:tab w:val="clear" w:pos="4536"/>
                <w:tab w:val="clear" w:pos="9072"/>
              </w:tabs>
              <w:spacing w:before="60"/>
              <w:rPr>
                <w:b/>
                <w:bCs/>
                <w:sz w:val="18"/>
                <w:szCs w:val="18"/>
              </w:rPr>
            </w:pPr>
            <w:r w:rsidRPr="00653CB5">
              <w:rPr>
                <w:b/>
                <w:bCs/>
                <w:sz w:val="18"/>
                <w:szCs w:val="18"/>
              </w:rPr>
              <w:t>Podpis wnioskującego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5DDB6C" w14:textId="77777777" w:rsidR="00E61184" w:rsidRPr="00653CB5" w:rsidRDefault="00E61184" w:rsidP="001F1CBF">
            <w:pPr>
              <w:pStyle w:val="Nagwek"/>
              <w:tabs>
                <w:tab w:val="clear" w:pos="4536"/>
                <w:tab w:val="clear" w:pos="9072"/>
              </w:tabs>
              <w:spacing w:before="60"/>
              <w:rPr>
                <w:b/>
                <w:bCs/>
                <w:sz w:val="18"/>
                <w:szCs w:val="18"/>
              </w:rPr>
            </w:pPr>
            <w:r w:rsidRPr="00653CB5">
              <w:rPr>
                <w:b/>
                <w:bCs/>
                <w:sz w:val="18"/>
                <w:szCs w:val="18"/>
              </w:rPr>
              <w:t>Data</w:t>
            </w:r>
          </w:p>
        </w:tc>
      </w:tr>
      <w:tr w:rsidR="00E61184" w:rsidRPr="001F1CBF" w14:paraId="15637952" w14:textId="77777777" w:rsidTr="002213D7">
        <w:trPr>
          <w:trHeight w:val="424"/>
        </w:trPr>
        <w:tc>
          <w:tcPr>
            <w:tcW w:w="3634" w:type="dxa"/>
            <w:tcBorders>
              <w:top w:val="nil"/>
            </w:tcBorders>
          </w:tcPr>
          <w:p w14:paraId="6B03C389" w14:textId="77777777" w:rsidR="00E61184" w:rsidRDefault="00E61184">
            <w:pPr>
              <w:pStyle w:val="Nagwek"/>
              <w:tabs>
                <w:tab w:val="clear" w:pos="4536"/>
                <w:tab w:val="clear" w:pos="9072"/>
              </w:tabs>
              <w:rPr>
                <w:bCs/>
                <w:sz w:val="22"/>
              </w:rPr>
            </w:pPr>
          </w:p>
          <w:p w14:paraId="4B130776" w14:textId="34121C8C" w:rsidR="008D4969" w:rsidRDefault="008D4969">
            <w:pPr>
              <w:pStyle w:val="Nagwek"/>
              <w:tabs>
                <w:tab w:val="clear" w:pos="4536"/>
                <w:tab w:val="clear" w:pos="9072"/>
              </w:tabs>
              <w:rPr>
                <w:bCs/>
                <w:sz w:val="22"/>
              </w:rPr>
            </w:pPr>
          </w:p>
          <w:p w14:paraId="35DE092B" w14:textId="77777777" w:rsidR="008D4969" w:rsidRDefault="008D4969">
            <w:pPr>
              <w:pStyle w:val="Nagwek"/>
              <w:tabs>
                <w:tab w:val="clear" w:pos="4536"/>
                <w:tab w:val="clear" w:pos="9072"/>
              </w:tabs>
              <w:rPr>
                <w:bCs/>
                <w:sz w:val="22"/>
              </w:rPr>
            </w:pPr>
          </w:p>
          <w:p w14:paraId="1113E3A4" w14:textId="77777777" w:rsidR="00F40A92" w:rsidRPr="001F1CBF" w:rsidRDefault="00F40A92">
            <w:pPr>
              <w:pStyle w:val="Nagwek"/>
              <w:tabs>
                <w:tab w:val="clear" w:pos="4536"/>
                <w:tab w:val="clear" w:pos="9072"/>
              </w:tabs>
              <w:rPr>
                <w:bCs/>
                <w:sz w:val="22"/>
              </w:rPr>
            </w:pPr>
          </w:p>
        </w:tc>
        <w:tc>
          <w:tcPr>
            <w:tcW w:w="3559" w:type="dxa"/>
            <w:tcBorders>
              <w:top w:val="nil"/>
            </w:tcBorders>
          </w:tcPr>
          <w:p w14:paraId="4310D608" w14:textId="77777777" w:rsidR="00E61184" w:rsidRDefault="00E61184">
            <w:pPr>
              <w:pStyle w:val="Nagwek"/>
              <w:tabs>
                <w:tab w:val="clear" w:pos="4536"/>
                <w:tab w:val="clear" w:pos="9072"/>
              </w:tabs>
              <w:rPr>
                <w:bCs/>
                <w:sz w:val="22"/>
              </w:rPr>
            </w:pPr>
          </w:p>
          <w:p w14:paraId="77EFC75F" w14:textId="77777777" w:rsidR="00F40A92" w:rsidRDefault="00F40A92">
            <w:pPr>
              <w:pStyle w:val="Nagwek"/>
              <w:tabs>
                <w:tab w:val="clear" w:pos="4536"/>
                <w:tab w:val="clear" w:pos="9072"/>
              </w:tabs>
              <w:rPr>
                <w:bCs/>
                <w:sz w:val="22"/>
              </w:rPr>
            </w:pPr>
          </w:p>
          <w:p w14:paraId="44C078E1" w14:textId="77777777" w:rsidR="00F40A92" w:rsidRPr="001F1CBF" w:rsidRDefault="00F40A92">
            <w:pPr>
              <w:pStyle w:val="Nagwek"/>
              <w:tabs>
                <w:tab w:val="clear" w:pos="4536"/>
                <w:tab w:val="clear" w:pos="9072"/>
              </w:tabs>
              <w:rPr>
                <w:bCs/>
                <w:sz w:val="22"/>
              </w:rPr>
            </w:pPr>
          </w:p>
        </w:tc>
        <w:tc>
          <w:tcPr>
            <w:tcW w:w="3013" w:type="dxa"/>
            <w:tcBorders>
              <w:top w:val="nil"/>
            </w:tcBorders>
          </w:tcPr>
          <w:p w14:paraId="26EA22D6" w14:textId="77777777" w:rsidR="00E61184" w:rsidRDefault="00E61184">
            <w:pPr>
              <w:pStyle w:val="Nagwek"/>
              <w:tabs>
                <w:tab w:val="clear" w:pos="4536"/>
                <w:tab w:val="clear" w:pos="9072"/>
              </w:tabs>
              <w:rPr>
                <w:bCs/>
                <w:sz w:val="22"/>
              </w:rPr>
            </w:pPr>
          </w:p>
          <w:p w14:paraId="7F473013" w14:textId="77777777" w:rsidR="00F40A92" w:rsidRDefault="00F40A92">
            <w:pPr>
              <w:pStyle w:val="Nagwek"/>
              <w:tabs>
                <w:tab w:val="clear" w:pos="4536"/>
                <w:tab w:val="clear" w:pos="9072"/>
              </w:tabs>
              <w:rPr>
                <w:bCs/>
                <w:sz w:val="22"/>
              </w:rPr>
            </w:pPr>
          </w:p>
          <w:p w14:paraId="690C3BEA" w14:textId="77777777" w:rsidR="00F40A92" w:rsidRPr="001F1CBF" w:rsidRDefault="00F40A92">
            <w:pPr>
              <w:pStyle w:val="Nagwek"/>
              <w:tabs>
                <w:tab w:val="clear" w:pos="4536"/>
                <w:tab w:val="clear" w:pos="9072"/>
              </w:tabs>
              <w:rPr>
                <w:bCs/>
                <w:sz w:val="22"/>
              </w:rPr>
            </w:pPr>
          </w:p>
        </w:tc>
      </w:tr>
    </w:tbl>
    <w:p w14:paraId="2431F530" w14:textId="77D6ABB7" w:rsidR="00310A1D" w:rsidRDefault="00310A1D" w:rsidP="00852D04">
      <w:pPr>
        <w:rPr>
          <w:sz w:val="4"/>
          <w:szCs w:val="4"/>
        </w:rPr>
      </w:pPr>
    </w:p>
    <w:p w14:paraId="01867F40" w14:textId="12EEE0F0" w:rsidR="002213D7" w:rsidRDefault="002213D7" w:rsidP="00FD74EC">
      <w:pPr>
        <w:rPr>
          <w:b/>
          <w:bCs/>
          <w:sz w:val="18"/>
          <w:szCs w:val="18"/>
        </w:rPr>
      </w:pPr>
    </w:p>
    <w:p w14:paraId="71381E71" w14:textId="10F4CB4A" w:rsidR="008D4969" w:rsidRDefault="008D4969" w:rsidP="00FD74EC">
      <w:pPr>
        <w:rPr>
          <w:b/>
          <w:bCs/>
          <w:sz w:val="18"/>
          <w:szCs w:val="18"/>
        </w:rPr>
      </w:pPr>
    </w:p>
    <w:p w14:paraId="7D70B630" w14:textId="77777777" w:rsidR="008D4969" w:rsidRPr="00744CD1" w:rsidRDefault="008D4969" w:rsidP="008D4969">
      <w:pPr>
        <w:spacing w:before="120" w:after="60"/>
        <w:jc w:val="center"/>
        <w:rPr>
          <w:b/>
          <w:bCs/>
          <w:sz w:val="18"/>
          <w:szCs w:val="18"/>
        </w:rPr>
      </w:pPr>
      <w:r w:rsidRPr="00744CD1">
        <w:rPr>
          <w:b/>
          <w:bCs/>
          <w:sz w:val="18"/>
          <w:szCs w:val="18"/>
        </w:rPr>
        <w:t>Klauzula informacyjna związana z</w:t>
      </w:r>
      <w:r w:rsidRPr="00744CD1">
        <w:rPr>
          <w:sz w:val="18"/>
          <w:szCs w:val="18"/>
        </w:rPr>
        <w:t xml:space="preserve"> </w:t>
      </w:r>
      <w:r w:rsidRPr="00744CD1">
        <w:rPr>
          <w:b/>
          <w:bCs/>
          <w:sz w:val="18"/>
          <w:szCs w:val="18"/>
        </w:rPr>
        <w:t>przetwarzaniem danych osobowych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8D4969" w14:paraId="4608197D" w14:textId="77777777" w:rsidTr="00DF3D49">
        <w:tc>
          <w:tcPr>
            <w:tcW w:w="5097" w:type="dxa"/>
          </w:tcPr>
          <w:p w14:paraId="680A56AE" w14:textId="77777777" w:rsidR="008D4969" w:rsidRPr="00751600" w:rsidRDefault="008D4969" w:rsidP="00DF3D49">
            <w:pPr>
              <w:spacing w:after="40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W związku z realizacją obowiązku informacyjnego, o którym mowa w art. 13 w związku z art. 5 ust. 1 pkt a oraz art. 5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informuję że:</w:t>
            </w:r>
          </w:p>
          <w:p w14:paraId="6FAC4C2A" w14:textId="77777777" w:rsidR="008D4969" w:rsidRPr="00757FC2" w:rsidRDefault="008D4969" w:rsidP="00DF3D49">
            <w:pPr>
              <w:spacing w:after="40"/>
              <w:ind w:left="284" w:hanging="284"/>
              <w:jc w:val="both"/>
              <w:rPr>
                <w:sz w:val="16"/>
                <w:szCs w:val="16"/>
                <w:lang w:val="en-US"/>
              </w:rPr>
            </w:pPr>
            <w:r w:rsidRPr="00751600">
              <w:rPr>
                <w:sz w:val="16"/>
                <w:szCs w:val="16"/>
              </w:rPr>
              <w:t>1.</w:t>
            </w:r>
            <w:r w:rsidRPr="00751600">
              <w:rPr>
                <w:sz w:val="16"/>
                <w:szCs w:val="16"/>
              </w:rPr>
              <w:tab/>
              <w:t xml:space="preserve">Administratorem Pani/Pana danych osobowych jest Prezes Urzędu Lotnictwa Cywilnego z siedzibą w Warszawie (02-247)  przy ul. </w:t>
            </w:r>
            <w:proofErr w:type="spellStart"/>
            <w:r w:rsidRPr="00757FC2">
              <w:rPr>
                <w:sz w:val="16"/>
                <w:szCs w:val="16"/>
                <w:lang w:val="en-US"/>
              </w:rPr>
              <w:t>Marcina</w:t>
            </w:r>
            <w:proofErr w:type="spellEnd"/>
            <w:r w:rsidRPr="00757FC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57FC2">
              <w:rPr>
                <w:sz w:val="16"/>
                <w:szCs w:val="16"/>
                <w:lang w:val="en-US"/>
              </w:rPr>
              <w:t>Flisa</w:t>
            </w:r>
            <w:proofErr w:type="spellEnd"/>
            <w:r w:rsidRPr="00757FC2">
              <w:rPr>
                <w:sz w:val="16"/>
                <w:szCs w:val="16"/>
                <w:lang w:val="en-US"/>
              </w:rPr>
              <w:t xml:space="preserve"> 2, tel. +48225207200, </w:t>
            </w:r>
            <w:proofErr w:type="spellStart"/>
            <w:r w:rsidRPr="00757FC2">
              <w:rPr>
                <w:sz w:val="16"/>
                <w:szCs w:val="16"/>
                <w:lang w:val="en-US"/>
              </w:rPr>
              <w:t>adres</w:t>
            </w:r>
            <w:proofErr w:type="spellEnd"/>
            <w:r w:rsidRPr="00757FC2">
              <w:rPr>
                <w:sz w:val="16"/>
                <w:szCs w:val="16"/>
                <w:lang w:val="en-US"/>
              </w:rPr>
              <w:t xml:space="preserve"> e-mail: kancelaria@ulc.gov.pl;</w:t>
            </w:r>
          </w:p>
          <w:p w14:paraId="3FF2EA3C" w14:textId="77777777" w:rsidR="008D4969" w:rsidRPr="00751600" w:rsidRDefault="008D4969" w:rsidP="00DF3D49">
            <w:pPr>
              <w:spacing w:after="40"/>
              <w:ind w:left="284" w:hanging="284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2.</w:t>
            </w:r>
            <w:r w:rsidRPr="00751600">
              <w:rPr>
                <w:sz w:val="16"/>
                <w:szCs w:val="16"/>
              </w:rPr>
              <w:tab/>
              <w:t>Prezes Urzędu Lotnictwa Cywilnego wyznaczył Inspektora Ochrony Danych, z którym Pani/Pan może się skontaktować w każdej sprawie dotyczącej przetwarzania Pani/Pana danych poprzez wysłanie wiadomości na adres e-mail: daneosobowe@ulc.gov.pl lub listownie na podany powyżej adres z dopiskiem „Inspektor Ochrony Danych”;</w:t>
            </w:r>
          </w:p>
          <w:p w14:paraId="6510C6C1" w14:textId="77777777" w:rsidR="008D4969" w:rsidRPr="00751600" w:rsidRDefault="008D4969" w:rsidP="00DF3D49">
            <w:pPr>
              <w:spacing w:after="40"/>
              <w:ind w:left="284" w:hanging="284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3.</w:t>
            </w:r>
            <w:r w:rsidRPr="00751600">
              <w:rPr>
                <w:sz w:val="16"/>
                <w:szCs w:val="16"/>
              </w:rPr>
              <w:tab/>
              <w:t>Urząd Lotnictwa Cywilnego przetwarza Pani/Pana dane w celu rozpatrzenia wniosku przez Prezesa Urzędu Lotnictwa Cywilnego;</w:t>
            </w:r>
          </w:p>
          <w:p w14:paraId="4FA5B47A" w14:textId="77777777" w:rsidR="008D4969" w:rsidRPr="00751600" w:rsidRDefault="008D4969" w:rsidP="00DF3D49">
            <w:pPr>
              <w:spacing w:after="40"/>
              <w:ind w:left="284" w:hanging="284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4.</w:t>
            </w:r>
            <w:r w:rsidRPr="00751600">
              <w:rPr>
                <w:sz w:val="16"/>
                <w:szCs w:val="16"/>
              </w:rPr>
              <w:tab/>
              <w:t>Podstawą prawną przetwarzania Pani/Pana danych osobowych jest art. 6 ust. 1 lit. c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w związku z art. 21 ust. 1 ustawy z dnia 03.07.2002 r. – Prawo lotnicze;</w:t>
            </w:r>
          </w:p>
          <w:p w14:paraId="23098869" w14:textId="77777777" w:rsidR="008D4969" w:rsidRPr="00751600" w:rsidRDefault="008D4969" w:rsidP="00DF3D49">
            <w:pPr>
              <w:spacing w:after="40"/>
              <w:ind w:left="284" w:hanging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ab/>
            </w:r>
            <w:r w:rsidRPr="00751600">
              <w:rPr>
                <w:sz w:val="16"/>
                <w:szCs w:val="16"/>
              </w:rPr>
              <w:t>Odbiorcami Pani/Pana danych osobowych mogą być:</w:t>
            </w:r>
          </w:p>
          <w:p w14:paraId="3FC2E0B0" w14:textId="77777777" w:rsidR="008D4969" w:rsidRPr="00751600" w:rsidRDefault="008D4969" w:rsidP="00DF3D49">
            <w:pPr>
              <w:spacing w:after="40"/>
              <w:ind w:left="567" w:hanging="283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a.</w:t>
            </w:r>
            <w:r w:rsidRPr="00751600">
              <w:rPr>
                <w:sz w:val="16"/>
                <w:szCs w:val="16"/>
              </w:rPr>
              <w:tab/>
              <w:t>Sądy administracyjne,</w:t>
            </w:r>
          </w:p>
          <w:p w14:paraId="323290C9" w14:textId="77777777" w:rsidR="008D4969" w:rsidRDefault="008D4969" w:rsidP="00DF3D49">
            <w:pPr>
              <w:spacing w:after="40"/>
              <w:ind w:left="567" w:hanging="283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b.</w:t>
            </w:r>
            <w:r w:rsidRPr="00751600">
              <w:rPr>
                <w:sz w:val="16"/>
                <w:szCs w:val="16"/>
              </w:rPr>
              <w:tab/>
              <w:t>Naczelny Sąd Administracyjny,</w:t>
            </w:r>
          </w:p>
        </w:tc>
        <w:tc>
          <w:tcPr>
            <w:tcW w:w="5098" w:type="dxa"/>
          </w:tcPr>
          <w:p w14:paraId="58E9487C" w14:textId="77777777" w:rsidR="008D4969" w:rsidRPr="00751600" w:rsidRDefault="008D4969" w:rsidP="00DF3D49">
            <w:pPr>
              <w:spacing w:after="40"/>
              <w:ind w:left="567" w:hanging="283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c.</w:t>
            </w:r>
            <w:r w:rsidRPr="00751600">
              <w:rPr>
                <w:sz w:val="16"/>
                <w:szCs w:val="16"/>
              </w:rPr>
              <w:tab/>
              <w:t>Minister właściwy ds. transportu,</w:t>
            </w:r>
          </w:p>
          <w:p w14:paraId="088E923E" w14:textId="77777777" w:rsidR="008D4969" w:rsidRPr="00751600" w:rsidRDefault="008D4969" w:rsidP="00DF3D49">
            <w:pPr>
              <w:spacing w:after="40"/>
              <w:ind w:left="567" w:hanging="283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d.</w:t>
            </w:r>
            <w:r w:rsidRPr="00751600">
              <w:rPr>
                <w:sz w:val="16"/>
                <w:szCs w:val="16"/>
              </w:rPr>
              <w:tab/>
              <w:t>podmioty dokonujące przetwarzania w imieniu Prezesa Urzędu Lotnictwa Cywilnego na podstawie umów powierzenia przetwarzania danych,</w:t>
            </w:r>
          </w:p>
          <w:p w14:paraId="608D1C27" w14:textId="77777777" w:rsidR="008D4969" w:rsidRPr="00751600" w:rsidRDefault="008D4969" w:rsidP="00DF3D49">
            <w:pPr>
              <w:spacing w:after="40"/>
              <w:ind w:left="567" w:hanging="283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e.</w:t>
            </w:r>
            <w:r w:rsidRPr="00751600">
              <w:rPr>
                <w:sz w:val="16"/>
                <w:szCs w:val="16"/>
              </w:rPr>
              <w:tab/>
              <w:t>inne podmioty uprawnione na podstawie przepisów szczegółowych;</w:t>
            </w:r>
          </w:p>
          <w:p w14:paraId="207DF6E3" w14:textId="77777777" w:rsidR="008D4969" w:rsidRPr="00751600" w:rsidRDefault="008D4969" w:rsidP="00DF3D49">
            <w:pPr>
              <w:spacing w:after="40"/>
              <w:ind w:left="284" w:hanging="284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6.</w:t>
            </w:r>
            <w:r w:rsidRPr="00751600">
              <w:rPr>
                <w:sz w:val="16"/>
                <w:szCs w:val="16"/>
              </w:rPr>
              <w:tab/>
              <w:t>Prezes Urzędu Lotnictwa Cywilnego nie zamierza przekazywać Pani/Pana danych osobowych do państw trzecich oraz organizacji międzynarodowych;</w:t>
            </w:r>
          </w:p>
          <w:p w14:paraId="1B751977" w14:textId="77777777" w:rsidR="008D4969" w:rsidRPr="00751600" w:rsidRDefault="008D4969" w:rsidP="00DF3D49">
            <w:pPr>
              <w:spacing w:after="40"/>
              <w:ind w:left="284" w:hanging="284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7.</w:t>
            </w:r>
            <w:r w:rsidRPr="00751600">
              <w:rPr>
                <w:sz w:val="16"/>
                <w:szCs w:val="16"/>
              </w:rPr>
              <w:tab/>
              <w:t>Pani/Pana dane osobowe będą przechowywane przez okres 2 lat od zakończenia postępowania, a następnie – w przypadkach, w których wymagają tego przepisy ustawy z dnia 14 lipca 1983 r. o narodowym zasobie archiwalnym i archiwach (Dz.U. z 2020 r. poz. 164), przez czas określony w tych przepisach;</w:t>
            </w:r>
          </w:p>
          <w:p w14:paraId="765EAA24" w14:textId="77777777" w:rsidR="008D4969" w:rsidRPr="00751600" w:rsidRDefault="008D4969" w:rsidP="00DF3D49">
            <w:pPr>
              <w:spacing w:after="40"/>
              <w:ind w:left="284" w:hanging="284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8.</w:t>
            </w:r>
            <w:r w:rsidRPr="00751600">
              <w:rPr>
                <w:sz w:val="16"/>
                <w:szCs w:val="16"/>
              </w:rPr>
              <w:tab/>
              <w:t>W związku z przetwarzaniem danych osobowych, przysługuje Pani/Panu prawo do żądania od administratora:</w:t>
            </w:r>
          </w:p>
          <w:p w14:paraId="28B224F6" w14:textId="77777777" w:rsidR="008D4969" w:rsidRPr="00751600" w:rsidRDefault="008D4969" w:rsidP="00DF3D49">
            <w:pPr>
              <w:spacing w:after="40"/>
              <w:ind w:left="607" w:hanging="283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a.</w:t>
            </w:r>
            <w:r w:rsidRPr="00751600">
              <w:rPr>
                <w:sz w:val="16"/>
                <w:szCs w:val="16"/>
              </w:rPr>
              <w:tab/>
              <w:t>dostępu do Pani/Pana danych osobowych,</w:t>
            </w:r>
          </w:p>
          <w:p w14:paraId="5540AAD6" w14:textId="77777777" w:rsidR="008D4969" w:rsidRPr="00751600" w:rsidRDefault="008D4969" w:rsidP="00DF3D49">
            <w:pPr>
              <w:spacing w:after="40"/>
              <w:ind w:left="607" w:hanging="283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b.</w:t>
            </w:r>
            <w:r w:rsidRPr="00751600">
              <w:rPr>
                <w:sz w:val="16"/>
                <w:szCs w:val="16"/>
              </w:rPr>
              <w:tab/>
              <w:t>sprostowania Pani/Pana danych osobowych,</w:t>
            </w:r>
          </w:p>
          <w:p w14:paraId="2CE6B9CC" w14:textId="77777777" w:rsidR="008D4969" w:rsidRPr="00751600" w:rsidRDefault="008D4969" w:rsidP="00DF3D49">
            <w:pPr>
              <w:spacing w:after="40"/>
              <w:ind w:left="607" w:hanging="283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c.</w:t>
            </w:r>
            <w:r w:rsidRPr="00751600">
              <w:rPr>
                <w:sz w:val="16"/>
                <w:szCs w:val="16"/>
              </w:rPr>
              <w:tab/>
              <w:t>usunięcia Pani/Pana danych osobowych,</w:t>
            </w:r>
          </w:p>
          <w:p w14:paraId="2A7289B9" w14:textId="77777777" w:rsidR="008D4969" w:rsidRPr="00751600" w:rsidRDefault="008D4969" w:rsidP="00DF3D49">
            <w:pPr>
              <w:spacing w:after="40"/>
              <w:ind w:left="284" w:hanging="284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9.</w:t>
            </w:r>
            <w:r w:rsidRPr="00751600">
              <w:rPr>
                <w:sz w:val="16"/>
                <w:szCs w:val="16"/>
              </w:rPr>
              <w:tab/>
              <w:t>Przysługuje Pani/Panu prawo do wniesienia skargi do organu nadzorczego,  którym jest Prezes Urzędu Ochrony Danych Osobowych z siedzibą w Warszawie (00-193) przy ul. Stawki 2;</w:t>
            </w:r>
          </w:p>
          <w:p w14:paraId="071A440B" w14:textId="77777777" w:rsidR="008D4969" w:rsidRPr="00751600" w:rsidRDefault="008D4969" w:rsidP="00DF3D49">
            <w:pPr>
              <w:spacing w:after="40"/>
              <w:ind w:left="284" w:hanging="284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10.</w:t>
            </w:r>
            <w:r w:rsidRPr="00751600">
              <w:rPr>
                <w:sz w:val="16"/>
                <w:szCs w:val="16"/>
              </w:rPr>
              <w:tab/>
              <w:t>Podanie danych osobowych jest obowiązkiem ustawowym. Ich nie podanie może skutkować brakiem możliwości przeprowadzenia postępowania lub wydłużeniem czasu jego trwania;</w:t>
            </w:r>
          </w:p>
          <w:p w14:paraId="15B11890" w14:textId="77777777" w:rsidR="008D4969" w:rsidRDefault="008D4969" w:rsidP="00DF3D49">
            <w:pPr>
              <w:spacing w:after="40"/>
              <w:ind w:left="284" w:hanging="284"/>
              <w:jc w:val="both"/>
              <w:rPr>
                <w:sz w:val="16"/>
                <w:szCs w:val="16"/>
              </w:rPr>
            </w:pPr>
            <w:r w:rsidRPr="00751600">
              <w:rPr>
                <w:sz w:val="16"/>
                <w:szCs w:val="16"/>
              </w:rPr>
              <w:t>11.</w:t>
            </w:r>
            <w:r w:rsidRPr="00751600">
              <w:rPr>
                <w:sz w:val="16"/>
                <w:szCs w:val="16"/>
              </w:rPr>
              <w:tab/>
              <w:t>Przekazane przeze Panią/Pana dane osobowe nie będą służyć do przetwarzania polegającego na zautomatyzowanym podejmowaniu decyzji, w tym profilowaniu.</w:t>
            </w:r>
          </w:p>
        </w:tc>
      </w:tr>
    </w:tbl>
    <w:p w14:paraId="1A27A1A3" w14:textId="77777777" w:rsidR="008D4969" w:rsidRPr="00653CB5" w:rsidRDefault="008D4969" w:rsidP="00FD74EC">
      <w:pPr>
        <w:rPr>
          <w:sz w:val="4"/>
          <w:szCs w:val="4"/>
        </w:rPr>
      </w:pPr>
    </w:p>
    <w:sectPr w:rsidR="008D4969" w:rsidRPr="00653CB5" w:rsidSect="002213D7">
      <w:headerReference w:type="default" r:id="rId13"/>
      <w:footerReference w:type="default" r:id="rId14"/>
      <w:type w:val="continuous"/>
      <w:pgSz w:w="11907" w:h="16839" w:code="9"/>
      <w:pgMar w:top="567" w:right="851" w:bottom="567" w:left="851" w:header="0" w:footer="397" w:gutter="0"/>
      <w:pgNumType w:start="1"/>
      <w:cols w:space="708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08FA5199" w16cex:dateUtc="2026-08-04T20:04:00Z"/>
  <w16cex:commentExtensible w16cex:durableId="2E1C97C2" w16cex:dateUtc="2026-08-04T14:54:00Z"/>
  <w16cex:commentExtensible w16cex:durableId="2E1CA80A" w16cex:dateUtc="2026-08-04T16:03:00Z"/>
  <w16cex:commentExtensible w16cex:durableId="2E1F38D3" w16cex:dateUtc="2026-08-06T14:4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C614E" w14:textId="77777777" w:rsidR="00585B31" w:rsidRDefault="00585B31">
      <w:r>
        <w:separator/>
      </w:r>
    </w:p>
  </w:endnote>
  <w:endnote w:type="continuationSeparator" w:id="0">
    <w:p w14:paraId="788443BD" w14:textId="77777777" w:rsidR="00585B31" w:rsidRDefault="00585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64A45" w14:textId="2B07CAA3" w:rsidR="00DF3D49" w:rsidRPr="00604A50" w:rsidRDefault="00DF3D49" w:rsidP="00BE4B5B">
    <w:pPr>
      <w:pStyle w:val="Stopka"/>
      <w:tabs>
        <w:tab w:val="clear" w:pos="4536"/>
        <w:tab w:val="clear" w:pos="9072"/>
        <w:tab w:val="center" w:pos="5245"/>
        <w:tab w:val="right" w:pos="10206"/>
      </w:tabs>
      <w:rPr>
        <w:sz w:val="16"/>
        <w:szCs w:val="16"/>
      </w:rPr>
    </w:pPr>
    <w:r w:rsidRPr="00604A50">
      <w:rPr>
        <w:sz w:val="16"/>
        <w:szCs w:val="16"/>
      </w:rPr>
      <w:t>Druk nr ULC-CofA</w:t>
    </w:r>
    <w:r>
      <w:rPr>
        <w:sz w:val="16"/>
        <w:szCs w:val="16"/>
      </w:rPr>
      <w:t>_NC</w:t>
    </w:r>
    <w:r w:rsidRPr="00604A50">
      <w:rPr>
        <w:sz w:val="16"/>
        <w:szCs w:val="16"/>
      </w:rPr>
      <w:t>-01</w:t>
    </w:r>
    <w:r w:rsidRPr="00604A50">
      <w:rPr>
        <w:sz w:val="16"/>
        <w:szCs w:val="16"/>
      </w:rPr>
      <w:tab/>
      <w:t>Wyd</w:t>
    </w:r>
    <w:r>
      <w:rPr>
        <w:sz w:val="16"/>
        <w:szCs w:val="16"/>
      </w:rPr>
      <w:t>anie z dnia</w:t>
    </w:r>
    <w:r w:rsidRPr="00604A50">
      <w:rPr>
        <w:sz w:val="16"/>
        <w:szCs w:val="16"/>
      </w:rPr>
      <w:t xml:space="preserve"> </w:t>
    </w:r>
    <w:r>
      <w:rPr>
        <w:sz w:val="16"/>
        <w:szCs w:val="16"/>
      </w:rPr>
      <w:t>07.08</w:t>
    </w:r>
    <w:r w:rsidRPr="00604A50">
      <w:rPr>
        <w:sz w:val="16"/>
        <w:szCs w:val="16"/>
      </w:rPr>
      <w:t>.20</w:t>
    </w:r>
    <w:r>
      <w:rPr>
        <w:sz w:val="16"/>
        <w:szCs w:val="16"/>
      </w:rPr>
      <w:t>26 r.</w:t>
    </w:r>
    <w:r w:rsidRPr="00604A50">
      <w:rPr>
        <w:sz w:val="16"/>
        <w:szCs w:val="16"/>
      </w:rPr>
      <w:tab/>
    </w:r>
    <w:r w:rsidRPr="00604A50">
      <w:rPr>
        <w:rStyle w:val="Numerstrony"/>
        <w:sz w:val="16"/>
        <w:szCs w:val="16"/>
      </w:rPr>
      <w:fldChar w:fldCharType="begin"/>
    </w:r>
    <w:r w:rsidRPr="00604A50">
      <w:rPr>
        <w:rStyle w:val="Numerstrony"/>
        <w:sz w:val="16"/>
        <w:szCs w:val="16"/>
      </w:rPr>
      <w:instrText xml:space="preserve"> PAGE </w:instrText>
    </w:r>
    <w:r w:rsidRPr="00604A50">
      <w:rPr>
        <w:rStyle w:val="Numerstrony"/>
        <w:sz w:val="16"/>
        <w:szCs w:val="16"/>
      </w:rPr>
      <w:fldChar w:fldCharType="separate"/>
    </w:r>
    <w:r>
      <w:rPr>
        <w:rStyle w:val="Numerstrony"/>
        <w:noProof/>
        <w:sz w:val="16"/>
        <w:szCs w:val="16"/>
      </w:rPr>
      <w:t>1</w:t>
    </w:r>
    <w:r w:rsidRPr="00604A50">
      <w:rPr>
        <w:rStyle w:val="Numerstrony"/>
        <w:sz w:val="16"/>
        <w:szCs w:val="16"/>
      </w:rPr>
      <w:fldChar w:fldCharType="end"/>
    </w:r>
    <w:r w:rsidRPr="00604A50">
      <w:rPr>
        <w:rStyle w:val="Numerstrony"/>
        <w:sz w:val="16"/>
        <w:szCs w:val="16"/>
      </w:rPr>
      <w:t>/</w:t>
    </w:r>
    <w:r w:rsidRPr="00604A50">
      <w:rPr>
        <w:rStyle w:val="Numerstrony"/>
        <w:sz w:val="16"/>
        <w:szCs w:val="16"/>
      </w:rPr>
      <w:fldChar w:fldCharType="begin"/>
    </w:r>
    <w:r w:rsidRPr="00604A50">
      <w:rPr>
        <w:rStyle w:val="Numerstrony"/>
        <w:sz w:val="16"/>
        <w:szCs w:val="16"/>
      </w:rPr>
      <w:instrText xml:space="preserve"> NUMPAGES </w:instrText>
    </w:r>
    <w:r w:rsidRPr="00604A50">
      <w:rPr>
        <w:rStyle w:val="Numerstrony"/>
        <w:sz w:val="16"/>
        <w:szCs w:val="16"/>
      </w:rPr>
      <w:fldChar w:fldCharType="separate"/>
    </w:r>
    <w:r>
      <w:rPr>
        <w:rStyle w:val="Numerstrony"/>
        <w:noProof/>
        <w:sz w:val="16"/>
        <w:szCs w:val="16"/>
      </w:rPr>
      <w:t>2</w:t>
    </w:r>
    <w:r w:rsidRPr="00604A50">
      <w:rPr>
        <w:rStyle w:val="Numerstron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7F664" w14:textId="77777777" w:rsidR="00585B31" w:rsidRDefault="00585B31">
      <w:r>
        <w:separator/>
      </w:r>
    </w:p>
  </w:footnote>
  <w:footnote w:type="continuationSeparator" w:id="0">
    <w:p w14:paraId="56F76040" w14:textId="77777777" w:rsidR="00585B31" w:rsidRDefault="00585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23F95" w14:textId="1BE4682C" w:rsidR="00DF3D49" w:rsidRDefault="00DF3D49" w:rsidP="00EB47FD">
    <w:pPr>
      <w:pStyle w:val="Nagwek"/>
      <w:tabs>
        <w:tab w:val="clear" w:pos="4536"/>
        <w:tab w:val="clear" w:pos="9072"/>
        <w:tab w:val="left" w:pos="21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4831"/>
    <w:multiLevelType w:val="singleLevel"/>
    <w:tmpl w:val="039272F0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 w15:restartNumberingAfterBreak="0">
    <w:nsid w:val="02592F22"/>
    <w:multiLevelType w:val="hybridMultilevel"/>
    <w:tmpl w:val="FC7238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B6456"/>
    <w:multiLevelType w:val="hybridMultilevel"/>
    <w:tmpl w:val="E898C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E51F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3C01D13"/>
    <w:multiLevelType w:val="hybridMultilevel"/>
    <w:tmpl w:val="998C2B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44607"/>
    <w:multiLevelType w:val="hybridMultilevel"/>
    <w:tmpl w:val="FE9065C0"/>
    <w:lvl w:ilvl="0" w:tplc="B09269C4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F295E"/>
    <w:multiLevelType w:val="hybridMultilevel"/>
    <w:tmpl w:val="CD607A86"/>
    <w:lvl w:ilvl="0" w:tplc="E5822BC8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80A82"/>
    <w:multiLevelType w:val="multilevel"/>
    <w:tmpl w:val="A79A2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3BC5034"/>
    <w:multiLevelType w:val="hybridMultilevel"/>
    <w:tmpl w:val="CDE8D282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163C2568"/>
    <w:multiLevelType w:val="hybridMultilevel"/>
    <w:tmpl w:val="A3CC58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47ED9"/>
    <w:multiLevelType w:val="hybridMultilevel"/>
    <w:tmpl w:val="0BE80A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F610D"/>
    <w:multiLevelType w:val="singleLevel"/>
    <w:tmpl w:val="039272F0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2" w15:restartNumberingAfterBreak="0">
    <w:nsid w:val="1BFE06BB"/>
    <w:multiLevelType w:val="singleLevel"/>
    <w:tmpl w:val="B51C98FA"/>
    <w:lvl w:ilvl="0">
      <w:start w:val="2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3" w15:restartNumberingAfterBreak="0">
    <w:nsid w:val="1DA03DB5"/>
    <w:multiLevelType w:val="singleLevel"/>
    <w:tmpl w:val="1C7648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1E7C2209"/>
    <w:multiLevelType w:val="hybridMultilevel"/>
    <w:tmpl w:val="12968202"/>
    <w:lvl w:ilvl="0" w:tplc="E618A87C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E5EE7"/>
    <w:multiLevelType w:val="hybridMultilevel"/>
    <w:tmpl w:val="B2C4AD7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13D582E"/>
    <w:multiLevelType w:val="singleLevel"/>
    <w:tmpl w:val="3F66B3D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217C3D5B"/>
    <w:multiLevelType w:val="multilevel"/>
    <w:tmpl w:val="01EAAC58"/>
    <w:lvl w:ilvl="0">
      <w:start w:val="6"/>
      <w:numFmt w:val="decimal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0"/>
      <w:numFmt w:val="decimal"/>
      <w:lvlText w:val="%1-%2"/>
      <w:lvlJc w:val="left"/>
      <w:pPr>
        <w:tabs>
          <w:tab w:val="num" w:pos="2190"/>
        </w:tabs>
        <w:ind w:left="2190" w:hanging="11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11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350"/>
        </w:tabs>
        <w:ind w:left="4350" w:hanging="11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430"/>
        </w:tabs>
        <w:ind w:left="5430" w:hanging="11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6510"/>
        </w:tabs>
        <w:ind w:left="6510" w:hanging="11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7590"/>
        </w:tabs>
        <w:ind w:left="7590" w:hanging="111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18" w15:restartNumberingAfterBreak="0">
    <w:nsid w:val="24840BE8"/>
    <w:multiLevelType w:val="multilevel"/>
    <w:tmpl w:val="DEF88F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25A27046"/>
    <w:multiLevelType w:val="hybridMultilevel"/>
    <w:tmpl w:val="1D8E155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6677255"/>
    <w:multiLevelType w:val="singleLevel"/>
    <w:tmpl w:val="F870974E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1" w15:restartNumberingAfterBreak="0">
    <w:nsid w:val="26694C06"/>
    <w:multiLevelType w:val="singleLevel"/>
    <w:tmpl w:val="B044B26C"/>
    <w:lvl w:ilvl="0">
      <w:start w:val="26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2" w15:restartNumberingAfterBreak="0">
    <w:nsid w:val="27AD635E"/>
    <w:multiLevelType w:val="hybridMultilevel"/>
    <w:tmpl w:val="A2E2280A"/>
    <w:lvl w:ilvl="0" w:tplc="5B880842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CCE1CF1"/>
    <w:multiLevelType w:val="hybridMultilevel"/>
    <w:tmpl w:val="EB56D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8A19CD"/>
    <w:multiLevelType w:val="hybridMultilevel"/>
    <w:tmpl w:val="117E5910"/>
    <w:lvl w:ilvl="0" w:tplc="B322D14C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BC0FE1"/>
    <w:multiLevelType w:val="singleLevel"/>
    <w:tmpl w:val="B998AB98"/>
    <w:lvl w:ilvl="0">
      <w:start w:val="30"/>
      <w:numFmt w:val="decimal"/>
      <w:lvlText w:val="%1"/>
      <w:lvlJc w:val="left"/>
      <w:pPr>
        <w:tabs>
          <w:tab w:val="num" w:pos="2160"/>
        </w:tabs>
        <w:ind w:left="2160" w:hanging="1080"/>
      </w:pPr>
      <w:rPr>
        <w:rFonts w:hint="default"/>
      </w:rPr>
    </w:lvl>
  </w:abstractNum>
  <w:abstractNum w:abstractNumId="26" w15:restartNumberingAfterBreak="0">
    <w:nsid w:val="2FCC7131"/>
    <w:multiLevelType w:val="hybridMultilevel"/>
    <w:tmpl w:val="8D50AE10"/>
    <w:lvl w:ilvl="0" w:tplc="C228191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E4758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5147623"/>
    <w:multiLevelType w:val="singleLevel"/>
    <w:tmpl w:val="CFD0D8CA"/>
    <w:lvl w:ilvl="0">
      <w:start w:val="57"/>
      <w:numFmt w:val="decimal"/>
      <w:lvlText w:val="%1"/>
      <w:lvlJc w:val="left"/>
      <w:pPr>
        <w:tabs>
          <w:tab w:val="num" w:pos="1800"/>
        </w:tabs>
        <w:ind w:left="1800" w:hanging="720"/>
      </w:pPr>
      <w:rPr>
        <w:rFonts w:hint="default"/>
      </w:rPr>
    </w:lvl>
  </w:abstractNum>
  <w:abstractNum w:abstractNumId="29" w15:restartNumberingAfterBreak="0">
    <w:nsid w:val="355F42B1"/>
    <w:multiLevelType w:val="multilevel"/>
    <w:tmpl w:val="90F23172"/>
    <w:lvl w:ilvl="0">
      <w:start w:val="35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40"/>
      <w:numFmt w:val="decimal"/>
      <w:lvlText w:val="%1-%2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30" w15:restartNumberingAfterBreak="0">
    <w:nsid w:val="46817548"/>
    <w:multiLevelType w:val="hybridMultilevel"/>
    <w:tmpl w:val="43CC641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497356"/>
    <w:multiLevelType w:val="multilevel"/>
    <w:tmpl w:val="14C084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48AD6976"/>
    <w:multiLevelType w:val="singleLevel"/>
    <w:tmpl w:val="54FCC3E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4B71639D"/>
    <w:multiLevelType w:val="hybridMultilevel"/>
    <w:tmpl w:val="54FE2C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DB1440F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4DD65326"/>
    <w:multiLevelType w:val="hybridMultilevel"/>
    <w:tmpl w:val="574C5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936A85"/>
    <w:multiLevelType w:val="singleLevel"/>
    <w:tmpl w:val="9A9823E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7" w15:restartNumberingAfterBreak="0">
    <w:nsid w:val="51934C70"/>
    <w:multiLevelType w:val="hybridMultilevel"/>
    <w:tmpl w:val="F634B8AC"/>
    <w:lvl w:ilvl="0" w:tplc="567EA45C">
      <w:start w:val="1"/>
      <w:numFmt w:val="decimal"/>
      <w:lvlText w:val="1.B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5F0DE7"/>
    <w:multiLevelType w:val="hybridMultilevel"/>
    <w:tmpl w:val="89621C84"/>
    <w:lvl w:ilvl="0" w:tplc="29CE1F6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9" w15:restartNumberingAfterBreak="0">
    <w:nsid w:val="59A27091"/>
    <w:multiLevelType w:val="hybridMultilevel"/>
    <w:tmpl w:val="87204B16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245E8D"/>
    <w:multiLevelType w:val="hybridMultilevel"/>
    <w:tmpl w:val="CDE8D282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5BF17A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60DE717E"/>
    <w:multiLevelType w:val="hybridMultilevel"/>
    <w:tmpl w:val="F238D6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AB2392"/>
    <w:multiLevelType w:val="hybridMultilevel"/>
    <w:tmpl w:val="B2C4AD7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6E700887"/>
    <w:multiLevelType w:val="hybridMultilevel"/>
    <w:tmpl w:val="3F0656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F245B"/>
    <w:multiLevelType w:val="singleLevel"/>
    <w:tmpl w:val="D1DECB4A"/>
    <w:lvl w:ilvl="0">
      <w:start w:val="12"/>
      <w:numFmt w:val="bullet"/>
      <w:lvlText w:val="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b/>
      </w:rPr>
    </w:lvl>
  </w:abstractNum>
  <w:abstractNum w:abstractNumId="46" w15:restartNumberingAfterBreak="0">
    <w:nsid w:val="704C5423"/>
    <w:multiLevelType w:val="hybridMultilevel"/>
    <w:tmpl w:val="1FD453E8"/>
    <w:lvl w:ilvl="0" w:tplc="B53C2E8E">
      <w:start w:val="1"/>
      <w:numFmt w:val="bullet"/>
      <w:lvlText w:val=""/>
      <w:lvlJc w:val="left"/>
      <w:pPr>
        <w:ind w:left="10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47" w15:restartNumberingAfterBreak="0">
    <w:nsid w:val="757A1679"/>
    <w:multiLevelType w:val="hybridMultilevel"/>
    <w:tmpl w:val="88F82D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851B32"/>
    <w:multiLevelType w:val="hybridMultilevel"/>
    <w:tmpl w:val="B2C4AD7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7E514736"/>
    <w:multiLevelType w:val="singleLevel"/>
    <w:tmpl w:val="2ADC916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 w15:restartNumberingAfterBreak="0">
    <w:nsid w:val="7FB510B8"/>
    <w:multiLevelType w:val="multilevel"/>
    <w:tmpl w:val="14AA0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25"/>
  </w:num>
  <w:num w:numId="4">
    <w:abstractNumId w:val="29"/>
  </w:num>
  <w:num w:numId="5">
    <w:abstractNumId w:val="28"/>
  </w:num>
  <w:num w:numId="6">
    <w:abstractNumId w:val="20"/>
  </w:num>
  <w:num w:numId="7">
    <w:abstractNumId w:val="12"/>
  </w:num>
  <w:num w:numId="8">
    <w:abstractNumId w:val="50"/>
  </w:num>
  <w:num w:numId="9">
    <w:abstractNumId w:val="41"/>
  </w:num>
  <w:num w:numId="10">
    <w:abstractNumId w:val="18"/>
  </w:num>
  <w:num w:numId="11">
    <w:abstractNumId w:val="31"/>
  </w:num>
  <w:num w:numId="12">
    <w:abstractNumId w:val="27"/>
  </w:num>
  <w:num w:numId="13">
    <w:abstractNumId w:val="34"/>
  </w:num>
  <w:num w:numId="14">
    <w:abstractNumId w:val="13"/>
  </w:num>
  <w:num w:numId="15">
    <w:abstractNumId w:val="7"/>
  </w:num>
  <w:num w:numId="16">
    <w:abstractNumId w:val="36"/>
  </w:num>
  <w:num w:numId="17">
    <w:abstractNumId w:val="3"/>
  </w:num>
  <w:num w:numId="18">
    <w:abstractNumId w:val="16"/>
  </w:num>
  <w:num w:numId="19">
    <w:abstractNumId w:val="11"/>
  </w:num>
  <w:num w:numId="20">
    <w:abstractNumId w:val="0"/>
  </w:num>
  <w:num w:numId="21">
    <w:abstractNumId w:val="32"/>
  </w:num>
  <w:num w:numId="22">
    <w:abstractNumId w:val="45"/>
  </w:num>
  <w:num w:numId="23">
    <w:abstractNumId w:val="47"/>
  </w:num>
  <w:num w:numId="24">
    <w:abstractNumId w:val="49"/>
  </w:num>
  <w:num w:numId="25">
    <w:abstractNumId w:val="10"/>
  </w:num>
  <w:num w:numId="26">
    <w:abstractNumId w:val="33"/>
  </w:num>
  <w:num w:numId="27">
    <w:abstractNumId w:val="19"/>
  </w:num>
  <w:num w:numId="28">
    <w:abstractNumId w:val="24"/>
  </w:num>
  <w:num w:numId="29">
    <w:abstractNumId w:val="5"/>
  </w:num>
  <w:num w:numId="30">
    <w:abstractNumId w:val="48"/>
  </w:num>
  <w:num w:numId="31">
    <w:abstractNumId w:val="26"/>
  </w:num>
  <w:num w:numId="32">
    <w:abstractNumId w:val="22"/>
  </w:num>
  <w:num w:numId="33">
    <w:abstractNumId w:val="43"/>
  </w:num>
  <w:num w:numId="34">
    <w:abstractNumId w:val="15"/>
  </w:num>
  <w:num w:numId="35">
    <w:abstractNumId w:val="44"/>
  </w:num>
  <w:num w:numId="36">
    <w:abstractNumId w:val="4"/>
  </w:num>
  <w:num w:numId="37">
    <w:abstractNumId w:val="1"/>
  </w:num>
  <w:num w:numId="38">
    <w:abstractNumId w:val="37"/>
  </w:num>
  <w:num w:numId="39">
    <w:abstractNumId w:val="42"/>
  </w:num>
  <w:num w:numId="40">
    <w:abstractNumId w:val="6"/>
  </w:num>
  <w:num w:numId="41">
    <w:abstractNumId w:val="23"/>
  </w:num>
  <w:num w:numId="42">
    <w:abstractNumId w:val="14"/>
  </w:num>
  <w:num w:numId="43">
    <w:abstractNumId w:val="46"/>
  </w:num>
  <w:num w:numId="44">
    <w:abstractNumId w:val="40"/>
  </w:num>
  <w:num w:numId="45">
    <w:abstractNumId w:val="35"/>
  </w:num>
  <w:num w:numId="46">
    <w:abstractNumId w:val="2"/>
  </w:num>
  <w:num w:numId="47">
    <w:abstractNumId w:val="9"/>
  </w:num>
  <w:num w:numId="48">
    <w:abstractNumId w:val="39"/>
  </w:num>
  <w:num w:numId="49">
    <w:abstractNumId w:val="30"/>
  </w:num>
  <w:num w:numId="50">
    <w:abstractNumId w:val="8"/>
  </w:num>
  <w:num w:numId="51">
    <w:abstractNumId w:val="3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86"/>
    <w:rsid w:val="00000610"/>
    <w:rsid w:val="00000F87"/>
    <w:rsid w:val="000147F4"/>
    <w:rsid w:val="0001700F"/>
    <w:rsid w:val="00027B20"/>
    <w:rsid w:val="0003618E"/>
    <w:rsid w:val="00042EE5"/>
    <w:rsid w:val="00044B52"/>
    <w:rsid w:val="00052CFF"/>
    <w:rsid w:val="00065AFE"/>
    <w:rsid w:val="00065F56"/>
    <w:rsid w:val="00071A15"/>
    <w:rsid w:val="00074086"/>
    <w:rsid w:val="000769E0"/>
    <w:rsid w:val="00077503"/>
    <w:rsid w:val="00082188"/>
    <w:rsid w:val="000832E6"/>
    <w:rsid w:val="0008476F"/>
    <w:rsid w:val="00086FFF"/>
    <w:rsid w:val="000874E2"/>
    <w:rsid w:val="000920A6"/>
    <w:rsid w:val="000A36BC"/>
    <w:rsid w:val="000A37C7"/>
    <w:rsid w:val="000A3B2F"/>
    <w:rsid w:val="000B0FF6"/>
    <w:rsid w:val="000B12EE"/>
    <w:rsid w:val="000B1726"/>
    <w:rsid w:val="000B7A22"/>
    <w:rsid w:val="000C029D"/>
    <w:rsid w:val="000C0370"/>
    <w:rsid w:val="000C4AB4"/>
    <w:rsid w:val="000D3A78"/>
    <w:rsid w:val="000E6D2C"/>
    <w:rsid w:val="000F7A67"/>
    <w:rsid w:val="001045F7"/>
    <w:rsid w:val="0010729D"/>
    <w:rsid w:val="0010755D"/>
    <w:rsid w:val="00112B7D"/>
    <w:rsid w:val="001144F3"/>
    <w:rsid w:val="0011777B"/>
    <w:rsid w:val="00122B5E"/>
    <w:rsid w:val="00126C64"/>
    <w:rsid w:val="00127BC6"/>
    <w:rsid w:val="00144BEA"/>
    <w:rsid w:val="00162F44"/>
    <w:rsid w:val="00171993"/>
    <w:rsid w:val="001871DC"/>
    <w:rsid w:val="001A25BA"/>
    <w:rsid w:val="001A7874"/>
    <w:rsid w:val="001B3530"/>
    <w:rsid w:val="001B3687"/>
    <w:rsid w:val="001B4195"/>
    <w:rsid w:val="001C13D0"/>
    <w:rsid w:val="001C3A0A"/>
    <w:rsid w:val="001C6B32"/>
    <w:rsid w:val="001C7080"/>
    <w:rsid w:val="001D42E9"/>
    <w:rsid w:val="001D5842"/>
    <w:rsid w:val="001E1F65"/>
    <w:rsid w:val="001E432A"/>
    <w:rsid w:val="001E622E"/>
    <w:rsid w:val="001F14B9"/>
    <w:rsid w:val="001F1CBF"/>
    <w:rsid w:val="001F3978"/>
    <w:rsid w:val="001F7CA4"/>
    <w:rsid w:val="00205439"/>
    <w:rsid w:val="0020761A"/>
    <w:rsid w:val="002167CC"/>
    <w:rsid w:val="00220984"/>
    <w:rsid w:val="00220CC0"/>
    <w:rsid w:val="002213D7"/>
    <w:rsid w:val="00224F3C"/>
    <w:rsid w:val="00226D56"/>
    <w:rsid w:val="00232CCA"/>
    <w:rsid w:val="00234C38"/>
    <w:rsid w:val="002426DD"/>
    <w:rsid w:val="00247725"/>
    <w:rsid w:val="00252099"/>
    <w:rsid w:val="002522BB"/>
    <w:rsid w:val="002713B5"/>
    <w:rsid w:val="00274023"/>
    <w:rsid w:val="00283058"/>
    <w:rsid w:val="00286F5C"/>
    <w:rsid w:val="00290C31"/>
    <w:rsid w:val="002920B1"/>
    <w:rsid w:val="00297024"/>
    <w:rsid w:val="002A1C73"/>
    <w:rsid w:val="002A1FAD"/>
    <w:rsid w:val="002A6A65"/>
    <w:rsid w:val="002B66F0"/>
    <w:rsid w:val="002B6BD9"/>
    <w:rsid w:val="002C5FC4"/>
    <w:rsid w:val="002C6D5F"/>
    <w:rsid w:val="002D029D"/>
    <w:rsid w:val="002E12CA"/>
    <w:rsid w:val="002F74A0"/>
    <w:rsid w:val="00307FBC"/>
    <w:rsid w:val="00310A1D"/>
    <w:rsid w:val="00312ED2"/>
    <w:rsid w:val="003143E0"/>
    <w:rsid w:val="00315C32"/>
    <w:rsid w:val="0031660F"/>
    <w:rsid w:val="00321EAB"/>
    <w:rsid w:val="00323907"/>
    <w:rsid w:val="0032777F"/>
    <w:rsid w:val="003342CC"/>
    <w:rsid w:val="0033641D"/>
    <w:rsid w:val="00342218"/>
    <w:rsid w:val="00342390"/>
    <w:rsid w:val="003440B3"/>
    <w:rsid w:val="00344FEC"/>
    <w:rsid w:val="00345A18"/>
    <w:rsid w:val="00361029"/>
    <w:rsid w:val="00367B2C"/>
    <w:rsid w:val="00371B7E"/>
    <w:rsid w:val="0037605D"/>
    <w:rsid w:val="003769DC"/>
    <w:rsid w:val="003833F4"/>
    <w:rsid w:val="00387DB2"/>
    <w:rsid w:val="003935C6"/>
    <w:rsid w:val="003976E5"/>
    <w:rsid w:val="003B0A00"/>
    <w:rsid w:val="003B5EB7"/>
    <w:rsid w:val="003B63B9"/>
    <w:rsid w:val="003C5473"/>
    <w:rsid w:val="003C5D50"/>
    <w:rsid w:val="003D03FC"/>
    <w:rsid w:val="003D7DD8"/>
    <w:rsid w:val="003E0BDB"/>
    <w:rsid w:val="003E37AC"/>
    <w:rsid w:val="003E70B3"/>
    <w:rsid w:val="00405B4B"/>
    <w:rsid w:val="00406EE4"/>
    <w:rsid w:val="00416345"/>
    <w:rsid w:val="00416F97"/>
    <w:rsid w:val="0042018F"/>
    <w:rsid w:val="004211AF"/>
    <w:rsid w:val="00422538"/>
    <w:rsid w:val="00423489"/>
    <w:rsid w:val="00423E07"/>
    <w:rsid w:val="004422A2"/>
    <w:rsid w:val="004456BC"/>
    <w:rsid w:val="00447133"/>
    <w:rsid w:val="00451124"/>
    <w:rsid w:val="0045197E"/>
    <w:rsid w:val="00452183"/>
    <w:rsid w:val="004540B5"/>
    <w:rsid w:val="00455DD5"/>
    <w:rsid w:val="00462ED5"/>
    <w:rsid w:val="00465265"/>
    <w:rsid w:val="0047311B"/>
    <w:rsid w:val="00485A50"/>
    <w:rsid w:val="0048737F"/>
    <w:rsid w:val="0049015E"/>
    <w:rsid w:val="00491F02"/>
    <w:rsid w:val="004A7897"/>
    <w:rsid w:val="004B4F17"/>
    <w:rsid w:val="004C2380"/>
    <w:rsid w:val="004D7505"/>
    <w:rsid w:val="004F6897"/>
    <w:rsid w:val="00505E89"/>
    <w:rsid w:val="00506ABE"/>
    <w:rsid w:val="00511A2F"/>
    <w:rsid w:val="0051328E"/>
    <w:rsid w:val="00515CA4"/>
    <w:rsid w:val="00517DB2"/>
    <w:rsid w:val="005206D2"/>
    <w:rsid w:val="005248C9"/>
    <w:rsid w:val="0053320F"/>
    <w:rsid w:val="0054273C"/>
    <w:rsid w:val="005440E5"/>
    <w:rsid w:val="00550162"/>
    <w:rsid w:val="00552510"/>
    <w:rsid w:val="005535F5"/>
    <w:rsid w:val="00556790"/>
    <w:rsid w:val="005649DD"/>
    <w:rsid w:val="005659F4"/>
    <w:rsid w:val="0056668A"/>
    <w:rsid w:val="00573044"/>
    <w:rsid w:val="00574C31"/>
    <w:rsid w:val="00582A26"/>
    <w:rsid w:val="00585B31"/>
    <w:rsid w:val="00595D7B"/>
    <w:rsid w:val="005B0EBF"/>
    <w:rsid w:val="005B4394"/>
    <w:rsid w:val="005C0181"/>
    <w:rsid w:val="005C24F3"/>
    <w:rsid w:val="005C55F5"/>
    <w:rsid w:val="005D23BA"/>
    <w:rsid w:val="005E05F5"/>
    <w:rsid w:val="005F0EFB"/>
    <w:rsid w:val="006030B9"/>
    <w:rsid w:val="006043CA"/>
    <w:rsid w:val="00604A50"/>
    <w:rsid w:val="00606EA7"/>
    <w:rsid w:val="00611124"/>
    <w:rsid w:val="006212EC"/>
    <w:rsid w:val="006255EB"/>
    <w:rsid w:val="00626CC4"/>
    <w:rsid w:val="00631159"/>
    <w:rsid w:val="00635793"/>
    <w:rsid w:val="00642A77"/>
    <w:rsid w:val="00647F60"/>
    <w:rsid w:val="00653CB5"/>
    <w:rsid w:val="00655795"/>
    <w:rsid w:val="00657C94"/>
    <w:rsid w:val="00675D98"/>
    <w:rsid w:val="00675F86"/>
    <w:rsid w:val="00682F73"/>
    <w:rsid w:val="006855FC"/>
    <w:rsid w:val="00693CCF"/>
    <w:rsid w:val="006955CC"/>
    <w:rsid w:val="006A0A68"/>
    <w:rsid w:val="006A5BA2"/>
    <w:rsid w:val="006A6FAF"/>
    <w:rsid w:val="006C05BF"/>
    <w:rsid w:val="006C39B6"/>
    <w:rsid w:val="006C58B9"/>
    <w:rsid w:val="006D0DC4"/>
    <w:rsid w:val="006D3C6B"/>
    <w:rsid w:val="006D5035"/>
    <w:rsid w:val="006E1A68"/>
    <w:rsid w:val="006E4BC8"/>
    <w:rsid w:val="006E55B2"/>
    <w:rsid w:val="006E579D"/>
    <w:rsid w:val="006E6F5F"/>
    <w:rsid w:val="006F05BA"/>
    <w:rsid w:val="006F2962"/>
    <w:rsid w:val="006F6486"/>
    <w:rsid w:val="00702290"/>
    <w:rsid w:val="00706DBA"/>
    <w:rsid w:val="007161DF"/>
    <w:rsid w:val="00721F9B"/>
    <w:rsid w:val="0072238B"/>
    <w:rsid w:val="0072587F"/>
    <w:rsid w:val="0072782D"/>
    <w:rsid w:val="007339D0"/>
    <w:rsid w:val="0075005F"/>
    <w:rsid w:val="007526D7"/>
    <w:rsid w:val="00753F72"/>
    <w:rsid w:val="00756D9F"/>
    <w:rsid w:val="00757F1C"/>
    <w:rsid w:val="00762DBF"/>
    <w:rsid w:val="00771D9F"/>
    <w:rsid w:val="00774D6A"/>
    <w:rsid w:val="00776256"/>
    <w:rsid w:val="007828D4"/>
    <w:rsid w:val="0078310A"/>
    <w:rsid w:val="00787661"/>
    <w:rsid w:val="00794019"/>
    <w:rsid w:val="007A6921"/>
    <w:rsid w:val="007A6DC1"/>
    <w:rsid w:val="007B0864"/>
    <w:rsid w:val="007B25F0"/>
    <w:rsid w:val="007B50C8"/>
    <w:rsid w:val="007D1CD3"/>
    <w:rsid w:val="007D4125"/>
    <w:rsid w:val="007D5038"/>
    <w:rsid w:val="007E2DF9"/>
    <w:rsid w:val="007F35F4"/>
    <w:rsid w:val="007F434B"/>
    <w:rsid w:val="007F52DF"/>
    <w:rsid w:val="00817D67"/>
    <w:rsid w:val="00822356"/>
    <w:rsid w:val="008230A8"/>
    <w:rsid w:val="0083754E"/>
    <w:rsid w:val="00841569"/>
    <w:rsid w:val="0084276E"/>
    <w:rsid w:val="0084438D"/>
    <w:rsid w:val="00851575"/>
    <w:rsid w:val="0085261C"/>
    <w:rsid w:val="00852D04"/>
    <w:rsid w:val="00871BD0"/>
    <w:rsid w:val="0087225F"/>
    <w:rsid w:val="0088262E"/>
    <w:rsid w:val="00890639"/>
    <w:rsid w:val="008A507B"/>
    <w:rsid w:val="008B3A04"/>
    <w:rsid w:val="008B51AE"/>
    <w:rsid w:val="008B5B72"/>
    <w:rsid w:val="008C1D32"/>
    <w:rsid w:val="008D1161"/>
    <w:rsid w:val="008D4969"/>
    <w:rsid w:val="008E065A"/>
    <w:rsid w:val="008E437B"/>
    <w:rsid w:val="008E5EC8"/>
    <w:rsid w:val="00911B5F"/>
    <w:rsid w:val="0091346E"/>
    <w:rsid w:val="009173D7"/>
    <w:rsid w:val="00923AE8"/>
    <w:rsid w:val="00926C35"/>
    <w:rsid w:val="00927C3A"/>
    <w:rsid w:val="00931373"/>
    <w:rsid w:val="00936BE9"/>
    <w:rsid w:val="00944EFE"/>
    <w:rsid w:val="00951142"/>
    <w:rsid w:val="00955DB7"/>
    <w:rsid w:val="009654FB"/>
    <w:rsid w:val="00970385"/>
    <w:rsid w:val="00976B08"/>
    <w:rsid w:val="009931F0"/>
    <w:rsid w:val="009B3EDA"/>
    <w:rsid w:val="009C5032"/>
    <w:rsid w:val="009C6F24"/>
    <w:rsid w:val="009D1B06"/>
    <w:rsid w:val="009D23D2"/>
    <w:rsid w:val="009D433C"/>
    <w:rsid w:val="009D5248"/>
    <w:rsid w:val="009E24AB"/>
    <w:rsid w:val="009E4DED"/>
    <w:rsid w:val="009F4066"/>
    <w:rsid w:val="00A12250"/>
    <w:rsid w:val="00A13A03"/>
    <w:rsid w:val="00A24F7D"/>
    <w:rsid w:val="00A426C2"/>
    <w:rsid w:val="00A42B67"/>
    <w:rsid w:val="00A442B1"/>
    <w:rsid w:val="00A44606"/>
    <w:rsid w:val="00A45A69"/>
    <w:rsid w:val="00A54202"/>
    <w:rsid w:val="00A642BC"/>
    <w:rsid w:val="00A676AC"/>
    <w:rsid w:val="00A82CA1"/>
    <w:rsid w:val="00A87657"/>
    <w:rsid w:val="00A91475"/>
    <w:rsid w:val="00AB06E7"/>
    <w:rsid w:val="00AB1513"/>
    <w:rsid w:val="00AD2198"/>
    <w:rsid w:val="00AD684E"/>
    <w:rsid w:val="00B0004B"/>
    <w:rsid w:val="00B0010B"/>
    <w:rsid w:val="00B00155"/>
    <w:rsid w:val="00B1451A"/>
    <w:rsid w:val="00B14E86"/>
    <w:rsid w:val="00B15B70"/>
    <w:rsid w:val="00B23B22"/>
    <w:rsid w:val="00B333A6"/>
    <w:rsid w:val="00B350FA"/>
    <w:rsid w:val="00B40BFE"/>
    <w:rsid w:val="00B45816"/>
    <w:rsid w:val="00B509D1"/>
    <w:rsid w:val="00B5680E"/>
    <w:rsid w:val="00B72621"/>
    <w:rsid w:val="00B73A2E"/>
    <w:rsid w:val="00B7453A"/>
    <w:rsid w:val="00B7533F"/>
    <w:rsid w:val="00B76629"/>
    <w:rsid w:val="00B87EFE"/>
    <w:rsid w:val="00BA1074"/>
    <w:rsid w:val="00BA4974"/>
    <w:rsid w:val="00BA7CDC"/>
    <w:rsid w:val="00BC12BB"/>
    <w:rsid w:val="00BC38A4"/>
    <w:rsid w:val="00BC4514"/>
    <w:rsid w:val="00BD0299"/>
    <w:rsid w:val="00BD145A"/>
    <w:rsid w:val="00BD2DFD"/>
    <w:rsid w:val="00BD31D7"/>
    <w:rsid w:val="00BD3362"/>
    <w:rsid w:val="00BD49DA"/>
    <w:rsid w:val="00BE3777"/>
    <w:rsid w:val="00BE4B5B"/>
    <w:rsid w:val="00BF24B6"/>
    <w:rsid w:val="00BF5303"/>
    <w:rsid w:val="00BF6207"/>
    <w:rsid w:val="00C0255E"/>
    <w:rsid w:val="00C0561A"/>
    <w:rsid w:val="00C1062D"/>
    <w:rsid w:val="00C11928"/>
    <w:rsid w:val="00C1428F"/>
    <w:rsid w:val="00C27F9D"/>
    <w:rsid w:val="00C30F02"/>
    <w:rsid w:val="00C3317A"/>
    <w:rsid w:val="00C4403A"/>
    <w:rsid w:val="00C44313"/>
    <w:rsid w:val="00C72B26"/>
    <w:rsid w:val="00C85CC4"/>
    <w:rsid w:val="00C868AB"/>
    <w:rsid w:val="00C9069C"/>
    <w:rsid w:val="00C9292A"/>
    <w:rsid w:val="00C945CB"/>
    <w:rsid w:val="00C97F1E"/>
    <w:rsid w:val="00CA30C8"/>
    <w:rsid w:val="00CA4092"/>
    <w:rsid w:val="00CA52A6"/>
    <w:rsid w:val="00CA71A9"/>
    <w:rsid w:val="00CB405B"/>
    <w:rsid w:val="00CB6885"/>
    <w:rsid w:val="00CC1982"/>
    <w:rsid w:val="00CD0C8E"/>
    <w:rsid w:val="00CD1881"/>
    <w:rsid w:val="00CD4423"/>
    <w:rsid w:val="00CE76F0"/>
    <w:rsid w:val="00CF29A0"/>
    <w:rsid w:val="00CF3ED9"/>
    <w:rsid w:val="00CF6EC3"/>
    <w:rsid w:val="00D10C95"/>
    <w:rsid w:val="00D128D0"/>
    <w:rsid w:val="00D16B8F"/>
    <w:rsid w:val="00D258C4"/>
    <w:rsid w:val="00D402AA"/>
    <w:rsid w:val="00D43CC6"/>
    <w:rsid w:val="00D44008"/>
    <w:rsid w:val="00D44D8D"/>
    <w:rsid w:val="00D5025C"/>
    <w:rsid w:val="00D5179E"/>
    <w:rsid w:val="00D65477"/>
    <w:rsid w:val="00D6547B"/>
    <w:rsid w:val="00D66C74"/>
    <w:rsid w:val="00D679FB"/>
    <w:rsid w:val="00D777FA"/>
    <w:rsid w:val="00D85022"/>
    <w:rsid w:val="00D91CCE"/>
    <w:rsid w:val="00D94099"/>
    <w:rsid w:val="00DA4066"/>
    <w:rsid w:val="00DA4E62"/>
    <w:rsid w:val="00DB49B7"/>
    <w:rsid w:val="00DB6320"/>
    <w:rsid w:val="00DC04C9"/>
    <w:rsid w:val="00DC0B03"/>
    <w:rsid w:val="00DC33E2"/>
    <w:rsid w:val="00DC5051"/>
    <w:rsid w:val="00DC5C31"/>
    <w:rsid w:val="00DC68CE"/>
    <w:rsid w:val="00DD17B5"/>
    <w:rsid w:val="00DD2386"/>
    <w:rsid w:val="00DD5936"/>
    <w:rsid w:val="00DF3D49"/>
    <w:rsid w:val="00E037D5"/>
    <w:rsid w:val="00E11C50"/>
    <w:rsid w:val="00E21486"/>
    <w:rsid w:val="00E40C28"/>
    <w:rsid w:val="00E43360"/>
    <w:rsid w:val="00E43C19"/>
    <w:rsid w:val="00E45942"/>
    <w:rsid w:val="00E50FEB"/>
    <w:rsid w:val="00E60586"/>
    <w:rsid w:val="00E60EA2"/>
    <w:rsid w:val="00E61184"/>
    <w:rsid w:val="00E61AAA"/>
    <w:rsid w:val="00E63730"/>
    <w:rsid w:val="00E75FF3"/>
    <w:rsid w:val="00E96CBF"/>
    <w:rsid w:val="00EA7757"/>
    <w:rsid w:val="00EB47FD"/>
    <w:rsid w:val="00EC79A5"/>
    <w:rsid w:val="00ED248F"/>
    <w:rsid w:val="00EE1982"/>
    <w:rsid w:val="00EE2D33"/>
    <w:rsid w:val="00EE4126"/>
    <w:rsid w:val="00EE52A2"/>
    <w:rsid w:val="00EE6C13"/>
    <w:rsid w:val="00EE6E5B"/>
    <w:rsid w:val="00EF067E"/>
    <w:rsid w:val="00EF273C"/>
    <w:rsid w:val="00EF2870"/>
    <w:rsid w:val="00EF5CF0"/>
    <w:rsid w:val="00EF70B5"/>
    <w:rsid w:val="00EF76CC"/>
    <w:rsid w:val="00F01423"/>
    <w:rsid w:val="00F13BD3"/>
    <w:rsid w:val="00F17A65"/>
    <w:rsid w:val="00F26AD9"/>
    <w:rsid w:val="00F31E9D"/>
    <w:rsid w:val="00F3481F"/>
    <w:rsid w:val="00F37CC9"/>
    <w:rsid w:val="00F40A92"/>
    <w:rsid w:val="00F43B63"/>
    <w:rsid w:val="00F457A5"/>
    <w:rsid w:val="00F46E92"/>
    <w:rsid w:val="00F74360"/>
    <w:rsid w:val="00FA400F"/>
    <w:rsid w:val="00FA6792"/>
    <w:rsid w:val="00FA6830"/>
    <w:rsid w:val="00FB3FFF"/>
    <w:rsid w:val="00FC2340"/>
    <w:rsid w:val="00FD257B"/>
    <w:rsid w:val="00FD74EC"/>
    <w:rsid w:val="00FD7C5F"/>
    <w:rsid w:val="00FE6F7D"/>
    <w:rsid w:val="00FF192A"/>
    <w:rsid w:val="05D11374"/>
    <w:rsid w:val="13410D74"/>
    <w:rsid w:val="1A341779"/>
    <w:rsid w:val="1DC5008B"/>
    <w:rsid w:val="1FC23992"/>
    <w:rsid w:val="2182CBF8"/>
    <w:rsid w:val="275334F9"/>
    <w:rsid w:val="2B5C5A38"/>
    <w:rsid w:val="36431096"/>
    <w:rsid w:val="3ACC32BB"/>
    <w:rsid w:val="4D9F2387"/>
    <w:rsid w:val="625AC5F4"/>
    <w:rsid w:val="6E62F0AF"/>
    <w:rsid w:val="70E45E31"/>
    <w:rsid w:val="70EB3482"/>
    <w:rsid w:val="7C894F55"/>
    <w:rsid w:val="7CAEFBCA"/>
    <w:rsid w:val="7E24D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E05B50"/>
  <w15:docId w15:val="{41722685-507C-4F02-9EDC-E90E0BB7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rFonts w:ascii="Arial" w:hAnsi="Aria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Times New Roman" w:hAnsi="Times New Roman"/>
      <w:b/>
      <w:bCs/>
      <w:sz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rukuj-OdDoTematData">
    <w:name w:val="Drukuj - Od: Do: Temat: Data:"/>
    <w:basedOn w:val="Normalny"/>
    <w:pPr>
      <w:pBdr>
        <w:left w:val="single" w:sz="18" w:space="1" w:color="auto"/>
      </w:pBdr>
    </w:pPr>
  </w:style>
  <w:style w:type="paragraph" w:customStyle="1" w:styleId="Drukuj-Nagwekzwrotny">
    <w:name w:val="Drukuj - Nagłówek zwrotny"/>
    <w:basedOn w:val="Normalny"/>
    <w:next w:val="Drukuj-OdDoTematData"/>
    <w:pPr>
      <w:pBdr>
        <w:left w:val="single" w:sz="18" w:space="1" w:color="auto"/>
      </w:pBdr>
      <w:shd w:val="pct12" w:color="auto" w:fill="auto"/>
    </w:pPr>
    <w:rPr>
      <w:b/>
      <w:sz w:val="22"/>
    </w:rPr>
  </w:style>
  <w:style w:type="paragraph" w:customStyle="1" w:styleId="OdpowiedzPrzelijdalejnagwki">
    <w:name w:val="Odpowiedz/Prześlij dalej nagłówki"/>
    <w:basedOn w:val="Normalny"/>
    <w:next w:val="OdpowiedzPrzelijdalejnagwkiDoOdData"/>
    <w:pPr>
      <w:pBdr>
        <w:left w:val="single" w:sz="18" w:space="1" w:color="auto"/>
      </w:pBdr>
      <w:shd w:val="pct10" w:color="auto" w:fill="auto"/>
    </w:pPr>
    <w:rPr>
      <w:b/>
      <w:noProof/>
    </w:rPr>
  </w:style>
  <w:style w:type="paragraph" w:customStyle="1" w:styleId="OdpowiedzPrzelijdalejnagwkiDoOdData">
    <w:name w:val="Odpowiedz/Prześlij dalej nagłówki Do: Od: Data:"/>
    <w:basedOn w:val="Normalny"/>
    <w:pPr>
      <w:pBdr>
        <w:left w:val="single" w:sz="18" w:space="1" w:color="auto"/>
      </w:pBdr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Indeks5">
    <w:name w:val="index 5"/>
    <w:basedOn w:val="Normalny"/>
    <w:next w:val="Normalny"/>
    <w:semiHidden/>
    <w:pPr>
      <w:tabs>
        <w:tab w:val="right" w:leader="dot" w:pos="8640"/>
      </w:tabs>
      <w:ind w:left="1000" w:hanging="20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pPr>
      <w:jc w:val="center"/>
    </w:pPr>
    <w:rPr>
      <w:b/>
      <w:sz w:val="24"/>
    </w:rPr>
  </w:style>
  <w:style w:type="paragraph" w:styleId="Podtytu">
    <w:name w:val="Subtitle"/>
    <w:basedOn w:val="Normalny"/>
    <w:qFormat/>
    <w:rPr>
      <w:rFonts w:ascii="Times New Roman" w:hAnsi="Times New Roman"/>
      <w:b/>
    </w:rPr>
  </w:style>
  <w:style w:type="paragraph" w:styleId="Tekstpodstawowywcity">
    <w:name w:val="Body Text Indent"/>
    <w:basedOn w:val="Normalny"/>
    <w:pPr>
      <w:ind w:left="360" w:hanging="360"/>
      <w:jc w:val="both"/>
    </w:pPr>
    <w:rPr>
      <w:rFonts w:ascii="Times New Roman" w:hAnsi="Times New Roman"/>
    </w:rPr>
  </w:style>
  <w:style w:type="paragraph" w:styleId="Tekstpodstawowywcity2">
    <w:name w:val="Body Text Indent 2"/>
    <w:basedOn w:val="Normalny"/>
    <w:pPr>
      <w:ind w:left="720" w:hanging="360"/>
      <w:jc w:val="both"/>
    </w:pPr>
    <w:rPr>
      <w:rFonts w:ascii="Times New Roman" w:hAnsi="Times New Roman"/>
      <w:color w:val="FF000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rPr>
      <w:i/>
      <w:sz w:val="16"/>
    </w:rPr>
  </w:style>
  <w:style w:type="paragraph" w:styleId="Tekstdymka">
    <w:name w:val="Balloon Text"/>
    <w:basedOn w:val="Normalny"/>
    <w:semiHidden/>
    <w:rsid w:val="0029702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63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rsid w:val="00342218"/>
    <w:pPr>
      <w:jc w:val="both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9F4066"/>
    <w:pPr>
      <w:ind w:left="720"/>
      <w:contextualSpacing/>
    </w:pPr>
  </w:style>
  <w:style w:type="paragraph" w:styleId="Bezodstpw">
    <w:name w:val="No Spacing"/>
    <w:uiPriority w:val="1"/>
    <w:qFormat/>
    <w:rsid w:val="00EF2870"/>
    <w:rPr>
      <w:rFonts w:ascii="Calibri" w:hAnsi="Calibri"/>
      <w:sz w:val="22"/>
      <w:szCs w:val="22"/>
      <w:lang w:val="en-GB"/>
    </w:rPr>
  </w:style>
  <w:style w:type="character" w:styleId="Odwoaniedokomentarza">
    <w:name w:val="annotation reference"/>
    <w:basedOn w:val="Domylnaczcionkaakapitu"/>
    <w:semiHidden/>
    <w:unhideWhenUsed/>
    <w:rsid w:val="00077503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77503"/>
    <w:pPr>
      <w:jc w:val="left"/>
    </w:pPr>
    <w:rPr>
      <w:rFonts w:ascii="Arial" w:hAnsi="Arial"/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77503"/>
  </w:style>
  <w:style w:type="character" w:customStyle="1" w:styleId="TematkomentarzaZnak">
    <w:name w:val="Temat komentarza Znak"/>
    <w:basedOn w:val="TekstkomentarzaZnak"/>
    <w:link w:val="Tematkomentarza"/>
    <w:semiHidden/>
    <w:rsid w:val="00077503"/>
    <w:rPr>
      <w:rFonts w:ascii="Arial" w:hAnsi="Arial"/>
      <w:b/>
      <w:bCs/>
    </w:rPr>
  </w:style>
  <w:style w:type="character" w:styleId="Hipercze">
    <w:name w:val="Hyperlink"/>
    <w:basedOn w:val="Domylnaczcionkaakapitu"/>
    <w:uiPriority w:val="99"/>
    <w:unhideWhenUsed/>
    <w:rsid w:val="00FD74E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74E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4239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6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EMAI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itypSP xmlns="b85494a6-484d-47a0-8ac7-66628518bade" xsi:nil="true"/>
    <Datazdarzenia xmlns="b85494a6-484d-47a0-8ac7-66628518bade" xsi:nil="true"/>
    <Znakirozp_x002e_ xmlns="b85494a6-484d-47a0-8ac7-66628518ba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CAEB64DA7984DAE336D20DB69394D" ma:contentTypeVersion="15" ma:contentTypeDescription="Utwórz nowy dokument." ma:contentTypeScope="" ma:versionID="502da56dff7faf9b55304c43611e28d1">
  <xsd:schema xmlns:xsd="http://www.w3.org/2001/XMLSchema" xmlns:xs="http://www.w3.org/2001/XMLSchema" xmlns:p="http://schemas.microsoft.com/office/2006/metadata/properties" xmlns:ns2="b85494a6-484d-47a0-8ac7-66628518bade" targetNamespace="http://schemas.microsoft.com/office/2006/metadata/properties" ma:root="true" ma:fieldsID="51e3e035e91af44c9c47ddb6bbfc498c" ns2:_="">
    <xsd:import namespace="b85494a6-484d-47a0-8ac7-66628518bade"/>
    <xsd:element name="properties">
      <xsd:complexType>
        <xsd:sequence>
          <xsd:element name="documentManagement">
            <xsd:complexType>
              <xsd:all>
                <xsd:element ref="ns2:Datazdarzenia" minOccurs="0"/>
                <xsd:element ref="ns2:RodzajitypSP" minOccurs="0"/>
                <xsd:element ref="ns2:Znakirozp_x002e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494a6-484d-47a0-8ac7-66628518bade" elementFormDefault="qualified">
    <xsd:import namespace="http://schemas.microsoft.com/office/2006/documentManagement/types"/>
    <xsd:import namespace="http://schemas.microsoft.com/office/infopath/2007/PartnerControls"/>
    <xsd:element name="Datazdarzenia" ma:index="8" nillable="true" ma:displayName="Data zdarzenia" ma:format="DateOnly" ma:internalName="Datazdarzenia">
      <xsd:simpleType>
        <xsd:restriction base="dms:DateTime"/>
      </xsd:simpleType>
    </xsd:element>
    <xsd:element name="RodzajitypSP" ma:index="9" nillable="true" ma:displayName="Rodzaj i typ SP" ma:format="Dropdown" ma:internalName="RodzajitypSP">
      <xsd:simpleType>
        <xsd:restriction base="dms:Text">
          <xsd:maxLength value="255"/>
        </xsd:restriction>
      </xsd:simpleType>
    </xsd:element>
    <xsd:element name="Znakirozp_x002e_" ma:index="10" nillable="true" ma:displayName="Znaki rozp." ma:format="Dropdown" ma:internalName="Znakirozp_x002e_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84600-4116-454E-8A30-931CD46EED2F}">
  <ds:schemaRefs>
    <ds:schemaRef ds:uri="http://schemas.microsoft.com/office/2006/metadata/properties"/>
    <ds:schemaRef ds:uri="http://schemas.microsoft.com/office/infopath/2007/PartnerControls"/>
    <ds:schemaRef ds:uri="b85494a6-484d-47a0-8ac7-66628518bade"/>
  </ds:schemaRefs>
</ds:datastoreItem>
</file>

<file path=customXml/itemProps2.xml><?xml version="1.0" encoding="utf-8"?>
<ds:datastoreItem xmlns:ds="http://schemas.openxmlformats.org/officeDocument/2006/customXml" ds:itemID="{791247FB-E2CB-4202-980F-01C9BB8BD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494a6-484d-47a0-8ac7-66628518b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1CFB14-A788-4007-8CBB-6B15AE2B8A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07006C-D82D-49D0-B235-A798BB99C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EMAIL.DOT</Template>
  <TotalTime>1</TotalTime>
  <Pages>1</Pages>
  <Words>2164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Email Template</vt:lpstr>
    </vt:vector>
  </TitlesOfParts>
  <Company>Microsoft</Company>
  <LinksUpToDate>false</LinksUpToDate>
  <CharactersWithSpaces>15121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Email Template</dc:title>
  <dc:creator>GILC</dc:creator>
  <cp:lastModifiedBy>WYSOCKA Monika</cp:lastModifiedBy>
  <cp:revision>4</cp:revision>
  <cp:lastPrinted>2026-03-16T13:34:00Z</cp:lastPrinted>
  <dcterms:created xsi:type="dcterms:W3CDTF">2026-08-07T11:09:00Z</dcterms:created>
  <dcterms:modified xsi:type="dcterms:W3CDTF">2026-08-07T11:09:00Z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0x0101004D1CAEB64DA7984DAE336D20DB69394D</vt:lpwstr>
  </property>
</Properties>
</file>